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>//=============================================================================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>// SCDB.CFG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>//-----------------------------------------------------------------------------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>// Connect-It join between ServiceCenter files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>// (C) Copyright 2006 Hewlett-Packard Development Company, L.P.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>// $Header: //depot/main/pif/pif320-release/pif/config/sc/scdb.cfg#10 $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>//-----------------------------------------------------------------------------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>// History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>// 2000/06/30: Creation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>//-----------------------------------------------------------------------------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>// Notes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>// - lines Begining with ' or // or empty are ignored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>//=============================================================================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>// Show the ServiceCenter relational model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>// Validated: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>// * SC 5.0.2.1 (application version: 5.0)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>// * SC 5.0.3   (application version: 5.0)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>// ----------------------------------------------------------------------------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>// List of tables/events having a processing to add a link or process blob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#define LINK_TABLES </w:t>
      </w:r>
      <w:r w:rsidRPr="00282670">
        <w:rPr>
          <w:color w:val="FF0000"/>
          <w:lang w:val="en-GB"/>
        </w:rPr>
        <w:t>email</w:t>
      </w:r>
      <w:r w:rsidRPr="00282670">
        <w:rPr>
          <w:lang w:val="en-GB"/>
        </w:rPr>
        <w:t>, ocmo, eventregister, contacts, problem, enclapplication, application, probsummary, incidents, ocml, ocmq, rmlin, clocks, location, vendor, operator, model, cm3r, cm3t, ApprovalLog, screlation, activity, assignment, dept, pcsoftware, servicecontract, expline, company, caldutyhours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>#define LINK_DEVICES pc, furnishings, device, deviceparent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>#define EVENT_ATTACHMENT  pmo, pmu, pmc, ICMpc, smin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>// Show the plan database model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>//-----------------------------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{ STRUCT VIRTUAL 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// ************* TEMPLATES ************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// Template for reading attachments (from a table)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ATTACHMENT_TEMPLATE_TABLE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MODEOUT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MODEIN 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STRING    format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LONG      size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STRING    type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TIMESTAMP sysmodtime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STRING    user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STRING    fullname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STRING    program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STRING    name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BLOB      attachment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// Template for writing attachments (through input event)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ATTACHMENT_TEMPLATE_EVENT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MODEOUT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MODEIN 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STRING    name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MANDATORY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BLOB      attachment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MANDATORY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// Template for reading images (not in an attachment)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IMAGE_TEMPLATE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MODEOUT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MODEIN 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STRING    format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LONG      size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STRING    type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TIMESTAMP sysmodtime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STRING    user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STRING    fullname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STRING    program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STRING    name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BLOB      attachment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// ************* TABLES ************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contacts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MODEIN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// Add all elements used for join as mandatory 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// Used for portrait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STRING contact.name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MANDATORY 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KEY       = 3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 alternate.contacts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alternate.contacts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 alternate.phones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alternate.phones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 email.events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email.events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attachments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  = ATTACHMENT_TEMPLATE_TABLE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  = BLOB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BLOBTYPE   = 5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BLOBFORMAT = SC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APP        = contacts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  = @{..'contact.name'}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STRUCT portrait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  = IMAGE_TEMPLATE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  = BLOB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BLOBTYPE   = 3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BLOBFORMAT = RAW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APP        = contacts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  = @{..'contact.name'}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Exception = contact.name, alternate.contacts, alternate.phones, email.events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dept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MODEIN  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title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title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Exception = title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location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MODEIN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// Used as reconciliation key for the floor plan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STRING location.name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MANDATORY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MEMO address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loc.close.time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loc.open.time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// Recover the floor plan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STRUCT plan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  = IMAGE_TEMPLATE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  = BLOB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BLOBTYPE   = 3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BLOBFORMAT = RAW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APP        = location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  = @{..'location.name'}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Exception = loc.close.time, loc.open.time, address, location.name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operator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MODEIN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DOUBLE locked.reason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cm.time.limit</w:t>
      </w:r>
    </w:p>
    <w:p w:rsidR="0093299E" w:rsidRPr="00296D65" w:rsidRDefault="0093299E" w:rsidP="00296D65">
      <w:pPr>
        <w:pStyle w:val="PlainText"/>
      </w:pPr>
      <w:r w:rsidRPr="00282670">
        <w:rPr>
          <w:lang w:val="en-GB"/>
        </w:rPr>
        <w:t xml:space="preserve">      </w:t>
      </w:r>
      <w:r w:rsidRPr="00296D65">
        <w:t>DURATION = 1</w:t>
      </w:r>
    </w:p>
    <w:p w:rsidR="0093299E" w:rsidRPr="00296D65" w:rsidRDefault="0093299E" w:rsidP="00296D65">
      <w:pPr>
        <w:pStyle w:val="PlainText"/>
      </w:pPr>
      <w:r w:rsidRPr="00296D65">
        <w:t xml:space="preserve">    }</w:t>
      </w:r>
    </w:p>
    <w:p w:rsidR="0093299E" w:rsidRPr="00296D65" w:rsidRDefault="0093299E" w:rsidP="00296D65">
      <w:pPr>
        <w:pStyle w:val="PlainText"/>
      </w:pPr>
      <w:r w:rsidRPr="00296D65">
        <w:t xml:space="preserve">    { LONG db.time.limit</w:t>
      </w:r>
    </w:p>
    <w:p w:rsidR="0093299E" w:rsidRPr="00296D65" w:rsidRDefault="0093299E" w:rsidP="00296D65">
      <w:pPr>
        <w:pStyle w:val="PlainText"/>
      </w:pPr>
      <w:r w:rsidRPr="00296D65"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96D65">
        <w:t xml:space="preserve">    </w:t>
      </w:r>
      <w:r w:rsidRPr="00282670">
        <w:rPr>
          <w:lang w:val="en-GB"/>
        </w:rPr>
        <w:t>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pm.time.limit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security.group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security.group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names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names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values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values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groups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groups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change.approvals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change.approvals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change.groups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change.groups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cap.exec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cap.exec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pm.groups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pm.groups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month.abv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month.abv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month.ext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month.ext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assignment.groups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assignment.groups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email.events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email.events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profile.request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profile.request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profile.change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profile.change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Exception = locked.reason, cm.time.limit, db.time.limit, pm.time.limit, security.group, names, values, groups, change.approvals, change.groups, cap.exec, pm.groups, month.abv, month.ext, assignment.groups, email.events, profile.request, profile.change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company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MODEIN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vendor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MODEIN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MEMO address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close.time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open.time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sales.close.time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sales.open.time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Exception = close.time, open.time, sales.close.time, sales.open.time, address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problem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MODEIN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// Add all elements used for join as mandatory 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STRING number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MANDATORY 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KEY        = 3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STRUCT middle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// Bad type declaration in dbdict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BYTE   critical.user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// Processed as array and not memo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ARRAY callback.list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STRING callback.list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ARRAY key.words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STRING key.words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ARRAY part.number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STRING part.number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ARRAY part.description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STRING part.description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ARRAY part.quantity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STRING part.quantity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ARRAY third.party.name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STRING third.party.name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ARRAY third.party.reference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STRING third.party.reference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ARRAY third.party.referred.by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STRING third.party.referred.by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ARRAY expd.response.time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{ LONG expd.response.time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EXCEPTION = critical.user, callback.list, key.words, part.number, part.description, part.quantity, third.party.name, third.party.reference,  third.party.referred.by, expd.response.time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attachments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  = ATTACHMENT_TEMPLATE_TABLE</w:t>
      </w:r>
    </w:p>
    <w:p w:rsidR="0093299E" w:rsidRPr="00282670" w:rsidRDefault="0093299E" w:rsidP="00296D65">
      <w:pPr>
        <w:pStyle w:val="PlainText"/>
        <w:rPr>
          <w:lang w:val="de-DE"/>
        </w:rPr>
      </w:pPr>
      <w:r w:rsidRPr="00282670">
        <w:rPr>
          <w:lang w:val="en-GB"/>
        </w:rPr>
        <w:t xml:space="preserve">      </w:t>
      </w:r>
      <w:r w:rsidRPr="00282670">
        <w:rPr>
          <w:lang w:val="de-DE"/>
        </w:rPr>
        <w:t>NODETYPE   = BLOB</w:t>
      </w:r>
    </w:p>
    <w:p w:rsidR="0093299E" w:rsidRPr="00282670" w:rsidRDefault="0093299E" w:rsidP="00296D65">
      <w:pPr>
        <w:pStyle w:val="PlainText"/>
        <w:rPr>
          <w:lang w:val="de-DE"/>
        </w:rPr>
      </w:pPr>
      <w:r w:rsidRPr="00282670">
        <w:rPr>
          <w:lang w:val="de-DE"/>
        </w:rPr>
        <w:t xml:space="preserve">      BLOBTYPE   = 5</w:t>
      </w:r>
    </w:p>
    <w:p w:rsidR="0093299E" w:rsidRPr="00282670" w:rsidRDefault="0093299E" w:rsidP="00296D65">
      <w:pPr>
        <w:pStyle w:val="PlainText"/>
        <w:rPr>
          <w:lang w:val="de-DE"/>
        </w:rPr>
      </w:pPr>
      <w:r w:rsidRPr="00282670">
        <w:rPr>
          <w:lang w:val="de-DE"/>
        </w:rPr>
        <w:t xml:space="preserve">      BLOBFORMAT = SC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de-DE"/>
        </w:rPr>
        <w:t xml:space="preserve">      </w:t>
      </w:r>
      <w:r w:rsidRPr="00282670">
        <w:rPr>
          <w:lang w:val="en-GB"/>
        </w:rPr>
        <w:t>APP        = probsummary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  = @{..number}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Exception = number, middle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ocmo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MODEIN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// Add all elements used for join as mandatory 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STRING number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MANDATORY 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KEY        = 3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DOUBLE completion.code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alert.names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alert.names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pending.groups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pending.groups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// Create a join on ocml (collection of order lines associated to an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// order)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ocml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= ocml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= parent.order = @{..number}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Exception = number, alert.names, pending.groups, completion.code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ocml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MODEIN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STRING parent.quote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MANDATORY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KEY       = 3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actual.lead.time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actual.order.lead</w:t>
      </w:r>
    </w:p>
    <w:p w:rsidR="0093299E" w:rsidRPr="00296D65" w:rsidRDefault="0093299E" w:rsidP="00296D65">
      <w:pPr>
        <w:pStyle w:val="PlainText"/>
      </w:pPr>
      <w:r w:rsidRPr="00282670">
        <w:rPr>
          <w:lang w:val="en-GB"/>
        </w:rPr>
        <w:t xml:space="preserve">      </w:t>
      </w:r>
      <w:r w:rsidRPr="00296D65">
        <w:t>DURATION = 1</w:t>
      </w:r>
    </w:p>
    <w:p w:rsidR="0093299E" w:rsidRPr="00296D65" w:rsidRDefault="0093299E" w:rsidP="00296D65">
      <w:pPr>
        <w:pStyle w:val="PlainText"/>
      </w:pPr>
      <w:r w:rsidRPr="00296D65">
        <w:t xml:space="preserve">    }</w:t>
      </w:r>
    </w:p>
    <w:p w:rsidR="0093299E" w:rsidRPr="00296D65" w:rsidRDefault="0093299E" w:rsidP="00296D65">
      <w:pPr>
        <w:pStyle w:val="PlainText"/>
      </w:pPr>
      <w:r w:rsidRPr="00296D65">
        <w:t xml:space="preserve">    { LONG normal.lead.time</w:t>
      </w:r>
    </w:p>
    <w:p w:rsidR="0093299E" w:rsidRPr="00296D65" w:rsidRDefault="0093299E" w:rsidP="00296D65">
      <w:pPr>
        <w:pStyle w:val="PlainText"/>
      </w:pPr>
      <w:r w:rsidRPr="00296D65"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96D65">
        <w:t xml:space="preserve">    </w:t>
      </w:r>
      <w:r w:rsidRPr="00282670">
        <w:rPr>
          <w:lang w:val="en-GB"/>
        </w:rPr>
        <w:t>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requested.lead.time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target.lead.time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alert.names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alert.names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STRUCT ocmq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= ocmq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= number = @{..'parent.quote'}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Exception = parent.quote, actual.lead.time, normal.lead.time, target.lead.time, actual.order.lead, requested.lead.time, alert.names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ocmq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MODEIN  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// Add all elements used for join as mandatory 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STRING company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MANDATORY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STRING location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MANDATORY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STRING number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MANDATORY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KEY       = 3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alert.names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alert.names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approved.groups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approved.groups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current.pending.groups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current.pending.groups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future.groups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future.groups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pending.groups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pending.groups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STRUCT companylink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TABLE    = company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= company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= company = @{..company}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STRUCT locationlink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TABLE    = location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= location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= location.name = @{..location}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// Create a join on ocml (collection of order lines associated to an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// quote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ocml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= ocml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= parent.quote = @{..number}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Exception = company, location, number, alert.names, approved.groups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assignment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MODEIN  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operators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operators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Exception = operators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pcsoftware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MODEIN  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STRING logical.name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MANDATORY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KEY      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fingerprint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fingerprint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STRUCT device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= device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TABLE    = device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= logical.name = @{..'logical.name'}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Exception = logical.name, fingerprint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servicecontract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MODEIN  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expline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MODEIN  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// ************* DEVICES ************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deviceparent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MODEIN  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STRING logical.name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MANDATORY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KEY       = 3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STRING parent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MANDATORY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KEY       = 3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STRUCT childdevice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= device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TABLE    = device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= logical.name = @{..'logical.name'}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STRUCT parentdevice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= device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TABLE    = device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= logical.name = @{..parent}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EXCEPTION = logical.name, parent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device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MODEIN  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// Add all elements used for join as mandatory 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STRING part.no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MANDATORY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STRING logical.name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MANDATORY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KEY       = 3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port.desc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port.desc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dest.mac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dest.mac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STRUCT modellink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= model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// Need to precise the table name if the link name is not the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// name of the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TABLE    = model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= part.no = @{..'part.no'}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childdevices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= deviceparent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// Need to precise the table name if the link name is not the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// name of the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TABLE    = deviceparent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= parent = @{..'logical.name'}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parentdevices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= deviceparent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// Need to precise the table name if the link name is not the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// name of the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TABLE    = deviceparent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= logical.name = @{..'logical.name'}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   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Exception = part.no, logical.name, port.desc, dest.mac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pc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MODEIN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// Add all elements used for join as mandatory 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STRING logical.name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MANDATORY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KEY       = 3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// Add a "link" element to store all the joins under the same element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STRUCT link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// Create a join on the device (get part.no, contact.name...)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STRUCT device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CIRCULAR = device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PIFLINK = logical.name = @{....'logical.name'}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attachments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  = ATTACHMENT_TEMPLATE_TABLE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  = BLOB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BLOBTYPE   = 5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BLOBFORMAT = SC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APP        = devicepc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  = @{..'logical.name'}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// Remove fields declared as mandatory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Exception = logical.name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furnishings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MODEIN  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assembly.time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breakdown.time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// Remove fields declared as mandatory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Exception = assembly.time, breakdown.time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model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MODEIN  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// used to get the picture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STRING part.no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MANDATORY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KEY       = 3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// Bad type declaration in dbdict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STRING unused.field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// To be processed as array and not memo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dependent.group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dependent.group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dependency.type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dependency.type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receiving.field.default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receiving.field.default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receiving.field.desc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receiving.field.desc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receiving.field.value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receiving.field.value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reorder.stock.type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reorder.stock.type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reorder.stockroom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reorder.stockroom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supporting.stockroom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supporting.stockroom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// Picture associated with the model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STRUCT picture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  = IMAGE_TEMPLATE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  = BLOB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BLOBTYPE   = 3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BLOBFORMAT = RAW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APP        = model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  = @{..'part.no'}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Exception = part.no, unused.field, dependent.group, dependency.type, receiving.field.default, receiving.field.desc, receiving.field.value, reorder.stock.type, reorder.stockroom, supporting.stockroom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eventregister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MODEIN  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// Add all elements used for join as mandatory 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STRING evmap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MANDATORY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STRING evtype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MANDATORY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KEY       = 3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comments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comments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names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names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values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values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// Add a "link" element to store all the joins under the same element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STRUCT link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// Create a join on eventmap, to associate each event type to its map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ARRAY eventmap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PIFLINK = evmap = @{....evmap} and evtype = @{....evftype}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Exception = evmap, evtype, comments, names, values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enclapplication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MODEIN  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// Field performing the join between enclapplication and application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STRING application.name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MANDATORY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KEY       = 3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// Create a join on the application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application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= application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= application = @{..'application.name'}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Exception = application.name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application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MODEIN  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STRING format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MANDATORY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// Join on format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STRUCT linkformat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TABLE    = format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= name = @{..format}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Exception = format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   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screlation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MODEIN  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STRING source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MANDATORY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KEY       = 3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STRUCT calls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TABLE    = incidents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= incidents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= incident.id = @{..source}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STRUCT changes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TABLE    = cm3r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= cm3r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= number = val(@{..source})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STRUCT IMTickets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TABLE    = probsummary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= probsummary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= number = @{..source}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EXCEPTION = source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probsummary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MODEIN  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STRING number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MANDATORY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KEY       = 3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STRING logical.name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MANDATORY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elapsed.time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// Processed as array and not memo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callback.list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callback.list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key.words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key.words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third.party.name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third.party.name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third.party.reference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third.party.reference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third.party.referred.by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third.party.referred.by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secondary.assignment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secondary.assignment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STRUCT IMdevices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= device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TABLE    = device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= logical.name = @{..'logical.name'}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activity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= activity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= number = @{..number}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screlation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= screlation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= depend = @{..number}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      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attachments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  = ATTACHMENT_TEMPLATE_TABLE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  = BLOB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BLOBTYPE   = 5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BLOBFORMAT = SC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APP        = probsummary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  = @{..number}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EXCEPTION = number, logical.name, elapsed.time, callback.list, key.words, part.number, part.description, part.quantity, third.party.name, third.party.reference, third.party.referred.by, secondary.assignment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incidents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MODEIN  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STRING incident.id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MANDATORY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KEY       = 3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STRING affected.item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MANDATORY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// Manage the field handle.time as a duration (timespan)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handle.time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worked.time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assignment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assignment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STRUCT Calldevice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= device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TABLE    = device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= logical.name = @{..'affected.item'}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clocks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= clocks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= key.char = @{..'incident.id'}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screlation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= screlation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= depend = @{..'incident.id'}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      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EXCEPTION = incident.id, affected.item, handle.time, worked.time, assignment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cm3r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MODEIN  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// Expose on the top level the fields that are defined in the header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// and middle structure so that to have them visible on the top level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STRING number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MANDATORY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KEY       = 3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STRING logical.name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MANDATORY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STRING product.no.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MANDATORY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STRUCT header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LONG duration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LONG backout.duration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LONG still.to.go.saved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// Hide the number field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EXCEPTION = number, duration, backout.duration, still.to.go.saved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STRUCT close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LONG hours.worked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EXCEPTION = hours.worked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STRUCT middle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ARRAY assets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STRING assets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ARRAY asset.comments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STRING asset.comments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// Hide the logical.name and product.no. fields to display them at root</w:t>
      </w:r>
    </w:p>
    <w:p w:rsidR="0093299E" w:rsidRPr="00296D65" w:rsidRDefault="0093299E" w:rsidP="00296D65">
      <w:pPr>
        <w:pStyle w:val="PlainText"/>
      </w:pPr>
      <w:r w:rsidRPr="00282670">
        <w:rPr>
          <w:lang w:val="en-GB"/>
        </w:rPr>
        <w:t xml:space="preserve">        </w:t>
      </w:r>
      <w:r w:rsidRPr="00296D65">
        <w:t>EXCEPTION = logical.name, product.no., assets, asset.comments</w:t>
      </w:r>
    </w:p>
    <w:p w:rsidR="0093299E" w:rsidRPr="00296D65" w:rsidRDefault="0093299E" w:rsidP="00296D65">
      <w:pPr>
        <w:pStyle w:val="PlainText"/>
      </w:pPr>
      <w:r w:rsidRPr="00296D65">
        <w:t xml:space="preserve">      }</w:t>
      </w:r>
    </w:p>
    <w:p w:rsidR="0093299E" w:rsidRPr="00296D65" w:rsidRDefault="0093299E" w:rsidP="00296D65">
      <w:pPr>
        <w:pStyle w:val="PlainText"/>
      </w:pPr>
      <w:r w:rsidRPr="00296D65">
        <w:t xml:space="preserve">    }</w:t>
      </w:r>
    </w:p>
    <w:p w:rsidR="0093299E" w:rsidRPr="00296D65" w:rsidRDefault="0093299E" w:rsidP="00296D65">
      <w:pPr>
        <w:pStyle w:val="PlainText"/>
      </w:pPr>
    </w:p>
    <w:p w:rsidR="0093299E" w:rsidRPr="00296D65" w:rsidRDefault="0093299E" w:rsidP="00296D65">
      <w:pPr>
        <w:pStyle w:val="PlainText"/>
      </w:pPr>
      <w:r w:rsidRPr="00296D65">
        <w:t xml:space="preserve">    { STRUCT cm3rdevices</w:t>
      </w:r>
    </w:p>
    <w:p w:rsidR="0093299E" w:rsidRPr="00296D65" w:rsidRDefault="0093299E" w:rsidP="00296D65">
      <w:pPr>
        <w:pStyle w:val="PlainText"/>
      </w:pPr>
      <w:r w:rsidRPr="00296D65">
        <w:t xml:space="preserve">      NODETYPE = TABLE</w:t>
      </w:r>
    </w:p>
    <w:p w:rsidR="0093299E" w:rsidRPr="00296D65" w:rsidRDefault="0093299E" w:rsidP="00296D65">
      <w:pPr>
        <w:pStyle w:val="PlainText"/>
      </w:pPr>
      <w:r w:rsidRPr="00296D65">
        <w:t xml:space="preserve">      CIRCULAR = device</w:t>
      </w:r>
    </w:p>
    <w:p w:rsidR="0093299E" w:rsidRPr="00296D65" w:rsidRDefault="0093299E" w:rsidP="00296D65">
      <w:pPr>
        <w:pStyle w:val="PlainText"/>
      </w:pPr>
      <w:r w:rsidRPr="00296D65">
        <w:t xml:space="preserve">      TABLE    = device</w:t>
      </w:r>
    </w:p>
    <w:p w:rsidR="0093299E" w:rsidRPr="00296D65" w:rsidRDefault="0093299E" w:rsidP="00296D65">
      <w:pPr>
        <w:pStyle w:val="PlainText"/>
      </w:pPr>
      <w:r w:rsidRPr="00296D65">
        <w:t xml:space="preserve">      PIFLINK  = logical.name = @{..'logical.name'}</w:t>
      </w:r>
    </w:p>
    <w:p w:rsidR="0093299E" w:rsidRPr="00296D65" w:rsidRDefault="0093299E" w:rsidP="00296D65">
      <w:pPr>
        <w:pStyle w:val="PlainText"/>
      </w:pPr>
      <w:r w:rsidRPr="00296D65">
        <w:t xml:space="preserve">    }</w:t>
      </w:r>
    </w:p>
    <w:p w:rsidR="0093299E" w:rsidRPr="00296D65" w:rsidRDefault="0093299E" w:rsidP="00296D65">
      <w:pPr>
        <w:pStyle w:val="PlainText"/>
      </w:pPr>
    </w:p>
    <w:p w:rsidR="0093299E" w:rsidRPr="00296D65" w:rsidRDefault="0093299E" w:rsidP="00296D65">
      <w:pPr>
        <w:pStyle w:val="PlainText"/>
      </w:pPr>
      <w:r w:rsidRPr="00296D65">
        <w:t xml:space="preserve">    { STRUCT estimatemodel</w:t>
      </w:r>
    </w:p>
    <w:p w:rsidR="0093299E" w:rsidRPr="00296D65" w:rsidRDefault="0093299E" w:rsidP="00296D65">
      <w:pPr>
        <w:pStyle w:val="PlainText"/>
      </w:pPr>
      <w:r w:rsidRPr="00296D65">
        <w:t xml:space="preserve">      NODETYPE = TABLE</w:t>
      </w:r>
    </w:p>
    <w:p w:rsidR="0093299E" w:rsidRPr="00296D65" w:rsidRDefault="0093299E" w:rsidP="00296D65">
      <w:pPr>
        <w:pStyle w:val="PlainText"/>
      </w:pPr>
      <w:r w:rsidRPr="00296D65">
        <w:t xml:space="preserve">      CIRCULAR = model</w:t>
      </w:r>
    </w:p>
    <w:p w:rsidR="0093299E" w:rsidRPr="00296D65" w:rsidRDefault="0093299E" w:rsidP="00296D65">
      <w:pPr>
        <w:pStyle w:val="PlainText"/>
      </w:pPr>
      <w:r w:rsidRPr="00296D65">
        <w:t xml:space="preserve">      TABLE    = model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96D65">
        <w:t xml:space="preserve">      </w:t>
      </w:r>
      <w:r w:rsidRPr="00282670">
        <w:rPr>
          <w:lang w:val="en-GB"/>
        </w:rPr>
        <w:t>PIFLINK  = part.no = @{..'product.no.'}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ApprovalLog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= ApprovalLog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= file.name = "cm3r" and unique.key = @{..number}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tasks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= cm3t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TABLE    = cm3t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= parent.change = @{..number}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clocks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= clocks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= key.char = @{..number}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screlation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= screlation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= depend = @{..number}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      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attachments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  = ATTACHMENT_TEMPLATE_TABLE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  = BLOB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BLOBTYPE   = 5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BLOBFORMAT = SC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APP        = cm3r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  = @{..number}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// Do not set number and logical.name as exception because they are not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// defined at the top level but hidden from the actual structure where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// they are defined (header and middle)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EXCEPTION = header, close, middle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cm3t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MODEIN  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STRING logical.name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MANDATORY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STRING number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MANDATORY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KEY       = 3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STRING parent.change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MANDATORY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STRING product.no.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MANDATORY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STRUCT approval.structure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ARRAY approved.groups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STRING approved.groups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ARRAY approved.oper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STRING approved.oper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ARRAY approved.action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STRING approved.action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ARRAY current.pending.groups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STRING current.pending.groups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ARRAY approvals.required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STRING approvals.required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ARRAY reviewer.class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STRING reviewer.class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EXCEPTION = approval.structure, approved.oper, approved.action, current.pending.groups, approvals.required, reviewer.class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STRUCT close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LONG hours.worked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EXCEPTION = hours.worked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STRUCT header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LONG duration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LONG backout.duration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// Hide the number and parent.change fields to expose them at the root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EXCEPTION = number, parent.change, duration, backout.duration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STRUCT middle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ARRAY work.notes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STRING work.notes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ARRAY asset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STRING asset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ARRAY asset.comments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STRING asset.comments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// Hide 'logical.name' and 'product.no.' to expose it at the root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  EXCEPTION = logical.name, product.no., work.notes, asset, asset.comments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STRUCT change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= cm3r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TABLE    = cm3r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= number = @{..'parent.change'}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STRUCT device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= device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= logical.name = @{..'logical.name'}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STRUCT estimatemodel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= model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TABLE    = model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= part.no = @{..'product.no.'}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attachments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  = ATTACHMENT_TEMPLATE_TABLE</w:t>
      </w:r>
    </w:p>
    <w:p w:rsidR="0093299E" w:rsidRPr="00282670" w:rsidRDefault="0093299E" w:rsidP="00296D65">
      <w:pPr>
        <w:pStyle w:val="PlainText"/>
        <w:rPr>
          <w:lang w:val="de-DE"/>
        </w:rPr>
      </w:pPr>
      <w:r w:rsidRPr="00282670">
        <w:rPr>
          <w:lang w:val="en-GB"/>
        </w:rPr>
        <w:t xml:space="preserve">      </w:t>
      </w:r>
      <w:r w:rsidRPr="00282670">
        <w:rPr>
          <w:lang w:val="de-DE"/>
        </w:rPr>
        <w:t>NODETYPE   = BLOB</w:t>
      </w:r>
    </w:p>
    <w:p w:rsidR="0093299E" w:rsidRPr="00282670" w:rsidRDefault="0093299E" w:rsidP="00296D65">
      <w:pPr>
        <w:pStyle w:val="PlainText"/>
        <w:rPr>
          <w:lang w:val="de-DE"/>
        </w:rPr>
      </w:pPr>
      <w:r w:rsidRPr="00282670">
        <w:rPr>
          <w:lang w:val="de-DE"/>
        </w:rPr>
        <w:t xml:space="preserve">      BLOBTYPE   = 5</w:t>
      </w:r>
    </w:p>
    <w:p w:rsidR="0093299E" w:rsidRPr="00282670" w:rsidRDefault="0093299E" w:rsidP="00296D65">
      <w:pPr>
        <w:pStyle w:val="PlainText"/>
        <w:rPr>
          <w:lang w:val="de-DE"/>
        </w:rPr>
      </w:pPr>
      <w:r w:rsidRPr="00282670">
        <w:rPr>
          <w:lang w:val="de-DE"/>
        </w:rPr>
        <w:t xml:space="preserve">      BLOBFORMAT = SC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de-DE"/>
        </w:rPr>
        <w:t xml:space="preserve">      </w:t>
      </w:r>
      <w:r w:rsidRPr="00282670">
        <w:rPr>
          <w:lang w:val="en-GB"/>
        </w:rPr>
        <w:t>APP        = cm3t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  = @{..number}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EXCEPTION = approval.structure, close, header, middle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ApprovalLog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MODEIN  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clocks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MODEIN  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total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closed.total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EXCEPTION = total, closed.total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activity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MODEIN  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negdatestamp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EXCEPTION = negdatestamp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caldutyhours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MODEIN  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TABLE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begin.hour.1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begin.hour.2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begin.hour.3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begin.hour.4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begin.hour.5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begin.hour.6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begin.hour.7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break.duration.1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break.duration.2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break.duration.3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break.duration.4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break.duration.5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break.duration.6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break.duration.7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break.end.1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break.end.2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break.end.3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break.end.4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break.end.5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break.end.6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break.end.7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break.start.1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break.start.2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break.start.3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break.start.4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break.start.5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break.start.6</w:t>
      </w:r>
    </w:p>
    <w:p w:rsidR="0093299E" w:rsidRPr="00296D65" w:rsidRDefault="0093299E" w:rsidP="00296D65">
      <w:pPr>
        <w:pStyle w:val="PlainText"/>
      </w:pPr>
      <w:r w:rsidRPr="00282670">
        <w:rPr>
          <w:lang w:val="en-GB"/>
        </w:rPr>
        <w:t xml:space="preserve">      </w:t>
      </w:r>
      <w:r w:rsidRPr="00296D65">
        <w:t>DURATION = 1</w:t>
      </w:r>
    </w:p>
    <w:p w:rsidR="0093299E" w:rsidRPr="00296D65" w:rsidRDefault="0093299E" w:rsidP="00296D65">
      <w:pPr>
        <w:pStyle w:val="PlainText"/>
      </w:pPr>
      <w:r w:rsidRPr="00296D65">
        <w:t xml:space="preserve">    }</w:t>
      </w:r>
    </w:p>
    <w:p w:rsidR="0093299E" w:rsidRPr="00296D65" w:rsidRDefault="0093299E" w:rsidP="00296D65">
      <w:pPr>
        <w:pStyle w:val="PlainText"/>
      </w:pPr>
      <w:r w:rsidRPr="00296D65">
        <w:t xml:space="preserve">    { LONG break.start.7</w:t>
      </w:r>
    </w:p>
    <w:p w:rsidR="0093299E" w:rsidRPr="00296D65" w:rsidRDefault="0093299E" w:rsidP="00296D65">
      <w:pPr>
        <w:pStyle w:val="PlainText"/>
      </w:pPr>
      <w:r w:rsidRPr="00296D65">
        <w:t xml:space="preserve">      DURATION = 1</w:t>
      </w:r>
    </w:p>
    <w:p w:rsidR="0093299E" w:rsidRPr="00296D65" w:rsidRDefault="0093299E" w:rsidP="00296D65">
      <w:pPr>
        <w:pStyle w:val="PlainText"/>
      </w:pPr>
      <w:r w:rsidRPr="00296D65">
        <w:t xml:space="preserve">    }</w:t>
      </w:r>
    </w:p>
    <w:p w:rsidR="0093299E" w:rsidRPr="00296D65" w:rsidRDefault="0093299E" w:rsidP="00296D65">
      <w:pPr>
        <w:pStyle w:val="PlainText"/>
      </w:pPr>
      <w:r w:rsidRPr="00296D65">
        <w:t xml:space="preserve">    { LONG duration.1</w:t>
      </w:r>
    </w:p>
    <w:p w:rsidR="0093299E" w:rsidRPr="00296D65" w:rsidRDefault="0093299E" w:rsidP="00296D65">
      <w:pPr>
        <w:pStyle w:val="PlainText"/>
      </w:pPr>
      <w:r w:rsidRPr="00296D65">
        <w:t xml:space="preserve">      DURATION = 1</w:t>
      </w:r>
    </w:p>
    <w:p w:rsidR="0093299E" w:rsidRPr="00296D65" w:rsidRDefault="0093299E" w:rsidP="00296D65">
      <w:pPr>
        <w:pStyle w:val="PlainText"/>
      </w:pPr>
      <w:r w:rsidRPr="00296D65">
        <w:t xml:space="preserve">    }</w:t>
      </w:r>
    </w:p>
    <w:p w:rsidR="0093299E" w:rsidRPr="00296D65" w:rsidRDefault="0093299E" w:rsidP="00296D65">
      <w:pPr>
        <w:pStyle w:val="PlainText"/>
      </w:pPr>
      <w:r w:rsidRPr="00296D65">
        <w:t xml:space="preserve">    { LONG duration.2</w:t>
      </w:r>
    </w:p>
    <w:p w:rsidR="0093299E" w:rsidRPr="00296D65" w:rsidRDefault="0093299E" w:rsidP="00296D65">
      <w:pPr>
        <w:pStyle w:val="PlainText"/>
      </w:pPr>
      <w:r w:rsidRPr="00296D65">
        <w:t xml:space="preserve">      DURATION = 1</w:t>
      </w:r>
    </w:p>
    <w:p w:rsidR="0093299E" w:rsidRPr="00296D65" w:rsidRDefault="0093299E" w:rsidP="00296D65">
      <w:pPr>
        <w:pStyle w:val="PlainText"/>
      </w:pPr>
      <w:r w:rsidRPr="00296D65">
        <w:t xml:space="preserve">    }</w:t>
      </w:r>
    </w:p>
    <w:p w:rsidR="0093299E" w:rsidRPr="00296D65" w:rsidRDefault="0093299E" w:rsidP="00296D65">
      <w:pPr>
        <w:pStyle w:val="PlainText"/>
      </w:pPr>
      <w:r w:rsidRPr="00296D65">
        <w:t xml:space="preserve">    { LONG duration.3</w:t>
      </w:r>
    </w:p>
    <w:p w:rsidR="0093299E" w:rsidRPr="00296D65" w:rsidRDefault="0093299E" w:rsidP="00296D65">
      <w:pPr>
        <w:pStyle w:val="PlainText"/>
      </w:pPr>
      <w:r w:rsidRPr="00296D65">
        <w:t xml:space="preserve">      DURATION = 1</w:t>
      </w:r>
    </w:p>
    <w:p w:rsidR="0093299E" w:rsidRPr="00296D65" w:rsidRDefault="0093299E" w:rsidP="00296D65">
      <w:pPr>
        <w:pStyle w:val="PlainText"/>
      </w:pPr>
      <w:r w:rsidRPr="00296D65">
        <w:t xml:space="preserve">    }</w:t>
      </w:r>
    </w:p>
    <w:p w:rsidR="0093299E" w:rsidRPr="00296D65" w:rsidRDefault="0093299E" w:rsidP="00296D65">
      <w:pPr>
        <w:pStyle w:val="PlainText"/>
      </w:pPr>
      <w:r w:rsidRPr="00296D65">
        <w:t xml:space="preserve">    { LONG duration.4</w:t>
      </w:r>
    </w:p>
    <w:p w:rsidR="0093299E" w:rsidRPr="00296D65" w:rsidRDefault="0093299E" w:rsidP="00296D65">
      <w:pPr>
        <w:pStyle w:val="PlainText"/>
      </w:pPr>
      <w:r w:rsidRPr="00296D65">
        <w:t xml:space="preserve">      DURATION = 1</w:t>
      </w:r>
    </w:p>
    <w:p w:rsidR="0093299E" w:rsidRPr="00296D65" w:rsidRDefault="0093299E" w:rsidP="00296D65">
      <w:pPr>
        <w:pStyle w:val="PlainText"/>
      </w:pPr>
      <w:r w:rsidRPr="00296D65">
        <w:t xml:space="preserve">    }</w:t>
      </w:r>
    </w:p>
    <w:p w:rsidR="0093299E" w:rsidRPr="00296D65" w:rsidRDefault="0093299E" w:rsidP="00296D65">
      <w:pPr>
        <w:pStyle w:val="PlainText"/>
      </w:pPr>
      <w:r w:rsidRPr="00296D65">
        <w:t xml:space="preserve">    { LONG duration.5</w:t>
      </w:r>
    </w:p>
    <w:p w:rsidR="0093299E" w:rsidRPr="00296D65" w:rsidRDefault="0093299E" w:rsidP="00296D65">
      <w:pPr>
        <w:pStyle w:val="PlainText"/>
      </w:pPr>
      <w:r w:rsidRPr="00296D65">
        <w:t xml:space="preserve">      DURATION = 1</w:t>
      </w:r>
    </w:p>
    <w:p w:rsidR="0093299E" w:rsidRPr="00296D65" w:rsidRDefault="0093299E" w:rsidP="00296D65">
      <w:pPr>
        <w:pStyle w:val="PlainText"/>
      </w:pPr>
      <w:r w:rsidRPr="00296D65">
        <w:t xml:space="preserve">    }</w:t>
      </w:r>
    </w:p>
    <w:p w:rsidR="0093299E" w:rsidRPr="00296D65" w:rsidRDefault="0093299E" w:rsidP="00296D65">
      <w:pPr>
        <w:pStyle w:val="PlainText"/>
      </w:pPr>
      <w:r w:rsidRPr="00296D65">
        <w:t xml:space="preserve">    { LONG duration.6</w:t>
      </w:r>
    </w:p>
    <w:p w:rsidR="0093299E" w:rsidRPr="00296D65" w:rsidRDefault="0093299E" w:rsidP="00296D65">
      <w:pPr>
        <w:pStyle w:val="PlainText"/>
      </w:pPr>
      <w:r w:rsidRPr="00296D65">
        <w:t xml:space="preserve">      DURATION = 1</w:t>
      </w:r>
    </w:p>
    <w:p w:rsidR="0093299E" w:rsidRPr="00296D65" w:rsidRDefault="0093299E" w:rsidP="00296D65">
      <w:pPr>
        <w:pStyle w:val="PlainText"/>
      </w:pPr>
      <w:r w:rsidRPr="00296D65">
        <w:t xml:space="preserve">    }</w:t>
      </w:r>
    </w:p>
    <w:p w:rsidR="0093299E" w:rsidRPr="00296D65" w:rsidRDefault="0093299E" w:rsidP="00296D65">
      <w:pPr>
        <w:pStyle w:val="PlainText"/>
      </w:pPr>
      <w:r w:rsidRPr="00296D65">
        <w:t xml:space="preserve">    { LONG duration.7</w:t>
      </w:r>
    </w:p>
    <w:p w:rsidR="0093299E" w:rsidRPr="00296D65" w:rsidRDefault="0093299E" w:rsidP="00296D65">
      <w:pPr>
        <w:pStyle w:val="PlainText"/>
      </w:pPr>
      <w:r w:rsidRPr="00296D65">
        <w:t xml:space="preserve">      DURATION = 1</w:t>
      </w:r>
    </w:p>
    <w:p w:rsidR="0093299E" w:rsidRPr="00296D65" w:rsidRDefault="0093299E" w:rsidP="00296D65">
      <w:pPr>
        <w:pStyle w:val="PlainText"/>
      </w:pPr>
      <w:r w:rsidRPr="00296D65">
        <w:t xml:space="preserve">    }</w:t>
      </w:r>
    </w:p>
    <w:p w:rsidR="0093299E" w:rsidRPr="00296D65" w:rsidRDefault="0093299E" w:rsidP="00296D65">
      <w:pPr>
        <w:pStyle w:val="PlainText"/>
      </w:pPr>
      <w:r w:rsidRPr="00296D65">
        <w:t xml:space="preserve">    { LONG end.hour.1</w:t>
      </w:r>
    </w:p>
    <w:p w:rsidR="0093299E" w:rsidRPr="00296D65" w:rsidRDefault="0093299E" w:rsidP="00296D65">
      <w:pPr>
        <w:pStyle w:val="PlainText"/>
      </w:pPr>
      <w:r w:rsidRPr="00296D65"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96D65">
        <w:t xml:space="preserve">    </w:t>
      </w:r>
      <w:r w:rsidRPr="00282670">
        <w:rPr>
          <w:lang w:val="en-GB"/>
        </w:rPr>
        <w:t>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end.hour.2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end.hour.3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end.hour.4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end.hour.5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end.hour.6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end.hour.7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EXCEPTION = begin.hour.1, begin.hour.2, begin.hour.3, begin.hour.4, begin.hour.5, begin.hour.6, begin.hour.7, break.duration.1, break.duration.2, break.duration.3, break.duration.4, break.duration.5, break.duration.6, break.duration.7, break.end.1, break.end.2, break.end.3, break.end.4, break.end.5, break.end.6, break.end.7, break.start.1, break.start.2, break.start.3, break.start.4, break.start.5, break.start.6, break.start.7, duration.1, duration.2, duration.3, duration.4, duration.5, duration.6, duration.7, end.hour.1, end.hour.2, end.hour.3, end.hour.4, end.hour.5, end.hour.6, end.hour.7,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// ************* EVENTS ************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// Note on the insertion of attachment in an event: an attachment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// added in the event is automatically associated to the target record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// only if the reconciliation key is the field "number". Therefore, this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// don't work for ICMxxx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// Example of configuration of an input event to insert an attachment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// when the topic is known in CIT: insert an attachment for a pc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ICMpc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EVENT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MODEOUT  = 0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// Set this field as mandatory because its value will be used to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// join the SYSBLOB and the devicepc files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STRING logical.name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MANDATORY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KEY       = 3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attachments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      = ATTACHMENT_TEMPLATE_EVENT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      = BLOB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// The "topic" value is inside the data</w:t>
      </w:r>
    </w:p>
    <w:p w:rsidR="0093299E" w:rsidRPr="00296D65" w:rsidRDefault="0093299E" w:rsidP="00296D65">
      <w:pPr>
        <w:pStyle w:val="PlainText"/>
      </w:pPr>
      <w:r w:rsidRPr="00282670">
        <w:rPr>
          <w:lang w:val="en-GB"/>
        </w:rPr>
        <w:t xml:space="preserve">      </w:t>
      </w:r>
      <w:r w:rsidRPr="00296D65">
        <w:t>BLOBRECONCTYPE = INTERNAL</w:t>
      </w:r>
    </w:p>
    <w:p w:rsidR="0093299E" w:rsidRPr="00296D65" w:rsidRDefault="0093299E" w:rsidP="00296D65">
      <w:pPr>
        <w:pStyle w:val="PlainText"/>
      </w:pPr>
      <w:r w:rsidRPr="00296D65">
        <w:t xml:space="preserve">      BLOBTYPE       = 5</w:t>
      </w:r>
    </w:p>
    <w:p w:rsidR="0093299E" w:rsidRPr="00296D65" w:rsidRDefault="0093299E" w:rsidP="00296D65">
      <w:pPr>
        <w:pStyle w:val="PlainText"/>
      </w:pPr>
      <w:r w:rsidRPr="00296D65">
        <w:t xml:space="preserve">      BLOBFORMAT     = SC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96D65">
        <w:t xml:space="preserve">      </w:t>
      </w:r>
      <w:r w:rsidRPr="00282670">
        <w:rPr>
          <w:lang w:val="en-GB"/>
        </w:rPr>
        <w:t>APP            = devicepc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INSERTBLOB     = 1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// The event field logical.name is mapped inside CIT and its value must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// be recovered to use as topic value for the SYSBLOB file.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PIFLINK        = @{..'logical.name'}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EXCEPTION = logical.name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// Configure the pmo input event to insert attachment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pmo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EVENT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attachments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  = ATTACHMENT_TEMPLATE_EVENT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      = BLOB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// Not displayed for the output event pmo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MODEOUT        = 0    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BLOBTYPE       = 5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BLOBFORMAT     = SC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// Insert the attachments into the event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BLOBRECONCTYPE = EVENT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APP            = eventin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// Configure the pmu input event to insert attachment</w:t>
      </w:r>
    </w:p>
    <w:p w:rsidR="0093299E" w:rsidRPr="00296D65" w:rsidRDefault="0093299E" w:rsidP="00296D65">
      <w:pPr>
        <w:pStyle w:val="PlainText"/>
      </w:pPr>
      <w:r w:rsidRPr="00282670">
        <w:rPr>
          <w:lang w:val="en-GB"/>
        </w:rPr>
        <w:t xml:space="preserve">  </w:t>
      </w:r>
      <w:r w:rsidRPr="00296D65">
        <w:t>{ STRUCT pmu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EVENT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attachments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      = ATTACHMENT_TEMPLATE_EVENT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      = BLOB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// Not displayed for the output event pmu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MODEOUT        = 0    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BLOBTYPE       = 5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BLOBFORMAT     = SC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// Insert the attachment in the event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BLOBRECONCTYPE = EVENT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APP            = eventin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// Configure the pmc input event to insert attachment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pmc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EVENT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attachments</w:t>
      </w:r>
    </w:p>
    <w:p w:rsidR="0093299E" w:rsidRPr="00296D65" w:rsidRDefault="0093299E" w:rsidP="00296D65">
      <w:pPr>
        <w:pStyle w:val="PlainText"/>
      </w:pPr>
      <w:r w:rsidRPr="00282670">
        <w:rPr>
          <w:lang w:val="en-GB"/>
        </w:rPr>
        <w:t xml:space="preserve">      </w:t>
      </w:r>
      <w:r w:rsidRPr="00296D65">
        <w:t>CIRCULAR       = ATTACHMENT_TEMPLATE_EVENT</w:t>
      </w:r>
    </w:p>
    <w:p w:rsidR="0093299E" w:rsidRPr="00296D65" w:rsidRDefault="0093299E" w:rsidP="00296D65">
      <w:pPr>
        <w:pStyle w:val="PlainText"/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// Not displayed for the output event pmc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MODEOUT        = 0    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      = BLOB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BLOBTYPE       = 5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BLOBFORMAT     = SC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// Insert the attachment in the event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BLOBRECONCTYPE = EVENT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APP            = eventin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// Configure the smin input event to insert attachment.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// By default, there is no attachments handled with the incidents file.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smin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MODEOUT 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EVENT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// Manage the field handle.time as a duration (timespan)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handle.time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attachments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CIRCULAR       = ATTACHMENT_TEMPLATE_EVENT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// Not displayed for the output event pmo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MODEOUT        = 0    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NODETYPE       = BLOB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BLOBTYPE       = 5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BLOBFORMAT     = SC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// Insert the attachments into the event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BLOBRECONCTYPE = EVENT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APP            = eventin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Exception = handle.time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</w:t>
      </w:r>
    </w:p>
    <w:p w:rsidR="0093299E" w:rsidRPr="00282670" w:rsidRDefault="0093299E" w:rsidP="00296D65">
      <w:pPr>
        <w:pStyle w:val="PlainText"/>
        <w:rPr>
          <w:color w:val="FF0000"/>
          <w:lang w:val="en-GB"/>
        </w:rPr>
      </w:pPr>
      <w:r w:rsidRPr="00282670">
        <w:rPr>
          <w:lang w:val="en-GB"/>
        </w:rPr>
        <w:t xml:space="preserve">  </w:t>
      </w:r>
      <w:r w:rsidRPr="00282670">
        <w:rPr>
          <w:color w:val="FF0000"/>
          <w:lang w:val="en-GB"/>
        </w:rPr>
        <w:t>// Email attachment</w:t>
      </w:r>
    </w:p>
    <w:p w:rsidR="0093299E" w:rsidRPr="00282670" w:rsidRDefault="0093299E" w:rsidP="00296D65">
      <w:pPr>
        <w:pStyle w:val="PlainText"/>
        <w:rPr>
          <w:color w:val="FF0000"/>
          <w:lang w:val="en-GB"/>
        </w:rPr>
      </w:pPr>
      <w:r w:rsidRPr="00282670">
        <w:rPr>
          <w:color w:val="FF0000"/>
          <w:lang w:val="en-GB"/>
        </w:rPr>
        <w:t xml:space="preserve">        { STRUCT email</w:t>
      </w:r>
    </w:p>
    <w:p w:rsidR="0093299E" w:rsidRPr="00282670" w:rsidRDefault="0093299E" w:rsidP="00296D65">
      <w:pPr>
        <w:pStyle w:val="PlainText"/>
        <w:rPr>
          <w:color w:val="FF0000"/>
          <w:lang w:val="en-GB"/>
        </w:rPr>
      </w:pPr>
      <w:r w:rsidRPr="00282670">
        <w:rPr>
          <w:color w:val="FF0000"/>
          <w:lang w:val="en-GB"/>
        </w:rPr>
        <w:t xml:space="preserve">          NODETYPE = EVENT</w:t>
      </w:r>
    </w:p>
    <w:p w:rsidR="0093299E" w:rsidRPr="00282670" w:rsidRDefault="0093299E" w:rsidP="00296D65">
      <w:pPr>
        <w:pStyle w:val="PlainText"/>
        <w:rPr>
          <w:color w:val="FF0000"/>
          <w:lang w:val="en-GB"/>
        </w:rPr>
      </w:pPr>
      <w:r w:rsidRPr="00282670">
        <w:rPr>
          <w:color w:val="FF0000"/>
          <w:lang w:val="en-GB"/>
        </w:rPr>
        <w:t xml:space="preserve">          </w:t>
      </w:r>
    </w:p>
    <w:p w:rsidR="0093299E" w:rsidRPr="00282670" w:rsidRDefault="0093299E" w:rsidP="00296D65">
      <w:pPr>
        <w:pStyle w:val="PlainText"/>
        <w:rPr>
          <w:color w:val="FF0000"/>
          <w:lang w:val="en-GB"/>
        </w:rPr>
      </w:pPr>
      <w:r w:rsidRPr="00282670">
        <w:rPr>
          <w:color w:val="FF0000"/>
          <w:lang w:val="en-GB"/>
        </w:rPr>
        <w:t xml:space="preserve">          </w:t>
      </w:r>
    </w:p>
    <w:p w:rsidR="0093299E" w:rsidRPr="00282670" w:rsidRDefault="0093299E" w:rsidP="00296D65">
      <w:pPr>
        <w:pStyle w:val="PlainText"/>
        <w:rPr>
          <w:color w:val="FF0000"/>
          <w:lang w:val="en-GB"/>
        </w:rPr>
      </w:pPr>
      <w:r w:rsidRPr="00282670">
        <w:rPr>
          <w:color w:val="FF0000"/>
          <w:lang w:val="en-GB"/>
        </w:rPr>
        <w:t xml:space="preserve">         { STRING evid</w:t>
      </w:r>
    </w:p>
    <w:p w:rsidR="0093299E" w:rsidRPr="00282670" w:rsidRDefault="0093299E" w:rsidP="00296D65">
      <w:pPr>
        <w:pStyle w:val="PlainText"/>
        <w:rPr>
          <w:color w:val="FF0000"/>
          <w:lang w:val="en-GB"/>
        </w:rPr>
      </w:pPr>
      <w:r w:rsidRPr="00282670">
        <w:rPr>
          <w:color w:val="FF0000"/>
          <w:lang w:val="en-GB"/>
        </w:rPr>
        <w:t xml:space="preserve">           MANDATORY = 1</w:t>
      </w:r>
    </w:p>
    <w:p w:rsidR="0093299E" w:rsidRPr="00282670" w:rsidRDefault="0093299E" w:rsidP="00296D65">
      <w:pPr>
        <w:pStyle w:val="PlainText"/>
        <w:rPr>
          <w:color w:val="FF0000"/>
          <w:lang w:val="en-GB"/>
        </w:rPr>
      </w:pPr>
      <w:r w:rsidRPr="00282670">
        <w:rPr>
          <w:color w:val="FF0000"/>
          <w:lang w:val="en-GB"/>
        </w:rPr>
        <w:t xml:space="preserve">         }</w:t>
      </w:r>
    </w:p>
    <w:p w:rsidR="0093299E" w:rsidRPr="00282670" w:rsidRDefault="0093299E" w:rsidP="00296D65">
      <w:pPr>
        <w:pStyle w:val="PlainText"/>
        <w:rPr>
          <w:color w:val="FF0000"/>
          <w:lang w:val="en-GB"/>
        </w:rPr>
      </w:pPr>
      <w:r w:rsidRPr="00282670">
        <w:rPr>
          <w:color w:val="FF0000"/>
          <w:lang w:val="en-GB"/>
        </w:rPr>
        <w:t xml:space="preserve">      </w:t>
      </w:r>
    </w:p>
    <w:p w:rsidR="0093299E" w:rsidRPr="00282670" w:rsidRDefault="0093299E" w:rsidP="00296D65">
      <w:pPr>
        <w:pStyle w:val="PlainText"/>
        <w:rPr>
          <w:color w:val="FF0000"/>
          <w:lang w:val="en-GB"/>
        </w:rPr>
      </w:pPr>
      <w:r w:rsidRPr="00282670">
        <w:rPr>
          <w:color w:val="FF0000"/>
          <w:lang w:val="en-GB"/>
        </w:rPr>
        <w:t xml:space="preserve">         { ARRAY attachments</w:t>
      </w:r>
    </w:p>
    <w:p w:rsidR="0093299E" w:rsidRPr="00282670" w:rsidRDefault="0093299E" w:rsidP="00296D65">
      <w:pPr>
        <w:pStyle w:val="PlainText"/>
        <w:rPr>
          <w:color w:val="FF0000"/>
          <w:lang w:val="en-GB"/>
        </w:rPr>
      </w:pPr>
      <w:r w:rsidRPr="00282670">
        <w:rPr>
          <w:color w:val="FF0000"/>
          <w:lang w:val="en-GB"/>
        </w:rPr>
        <w:t xml:space="preserve">         CIRCULAR = ATTACHMENT_TEMPLATE_TABLE</w:t>
      </w:r>
    </w:p>
    <w:p w:rsidR="0093299E" w:rsidRPr="00282670" w:rsidRDefault="0093299E" w:rsidP="00296D65">
      <w:pPr>
        <w:pStyle w:val="PlainText"/>
        <w:rPr>
          <w:color w:val="FF0000"/>
          <w:lang w:val="de-DE"/>
        </w:rPr>
      </w:pPr>
      <w:r w:rsidRPr="00282670">
        <w:rPr>
          <w:color w:val="FF0000"/>
          <w:lang w:val="en-GB"/>
        </w:rPr>
        <w:t xml:space="preserve">         </w:t>
      </w:r>
      <w:r w:rsidRPr="00282670">
        <w:rPr>
          <w:color w:val="FF0000"/>
          <w:lang w:val="de-DE"/>
        </w:rPr>
        <w:t>NODETYPE = BLOB</w:t>
      </w:r>
    </w:p>
    <w:p w:rsidR="0093299E" w:rsidRPr="00282670" w:rsidRDefault="0093299E" w:rsidP="00296D65">
      <w:pPr>
        <w:pStyle w:val="PlainText"/>
        <w:rPr>
          <w:color w:val="FF0000"/>
          <w:lang w:val="de-DE"/>
        </w:rPr>
      </w:pPr>
      <w:r w:rsidRPr="00282670">
        <w:rPr>
          <w:color w:val="FF0000"/>
          <w:lang w:val="de-DE"/>
        </w:rPr>
        <w:t xml:space="preserve">         BLOBTYPE = 5</w:t>
      </w:r>
    </w:p>
    <w:p w:rsidR="0093299E" w:rsidRPr="00282670" w:rsidRDefault="0093299E" w:rsidP="00296D65">
      <w:pPr>
        <w:pStyle w:val="PlainText"/>
        <w:rPr>
          <w:color w:val="FF0000"/>
          <w:lang w:val="de-DE"/>
        </w:rPr>
      </w:pPr>
      <w:r w:rsidRPr="00282670">
        <w:rPr>
          <w:color w:val="FF0000"/>
          <w:lang w:val="de-DE"/>
        </w:rPr>
        <w:t xml:space="preserve">         BLOBFORMAT = SC</w:t>
      </w:r>
    </w:p>
    <w:p w:rsidR="0093299E" w:rsidRPr="00282670" w:rsidRDefault="0093299E" w:rsidP="00296D65">
      <w:pPr>
        <w:pStyle w:val="PlainText"/>
        <w:rPr>
          <w:color w:val="FF0000"/>
          <w:lang w:val="en-GB"/>
        </w:rPr>
      </w:pPr>
      <w:r w:rsidRPr="00282670">
        <w:rPr>
          <w:color w:val="FF0000"/>
          <w:lang w:val="de-DE"/>
        </w:rPr>
        <w:t xml:space="preserve">         </w:t>
      </w:r>
      <w:r w:rsidRPr="00282670">
        <w:rPr>
          <w:color w:val="FF0000"/>
          <w:lang w:val="en-GB"/>
        </w:rPr>
        <w:t>APP = probsummary</w:t>
      </w:r>
    </w:p>
    <w:p w:rsidR="0093299E" w:rsidRPr="00282670" w:rsidRDefault="0093299E" w:rsidP="00296D65">
      <w:pPr>
        <w:pStyle w:val="PlainText"/>
        <w:rPr>
          <w:color w:val="FF0000"/>
          <w:lang w:val="en-GB"/>
        </w:rPr>
      </w:pPr>
      <w:r w:rsidRPr="00282670">
        <w:rPr>
          <w:color w:val="FF0000"/>
          <w:lang w:val="en-GB"/>
        </w:rPr>
        <w:t xml:space="preserve">         PIFLINK = @{..EventFormatFields.evid}</w:t>
      </w:r>
    </w:p>
    <w:p w:rsidR="0093299E" w:rsidRPr="00282670" w:rsidRDefault="0093299E" w:rsidP="00296D65">
      <w:pPr>
        <w:pStyle w:val="PlainText"/>
        <w:rPr>
          <w:color w:val="FF0000"/>
          <w:lang w:val="en-GB"/>
        </w:rPr>
      </w:pPr>
      <w:r w:rsidRPr="00282670">
        <w:rPr>
          <w:color w:val="FF0000"/>
          <w:lang w:val="en-GB"/>
        </w:rPr>
        <w:t xml:space="preserve">         }</w:t>
      </w:r>
    </w:p>
    <w:p w:rsidR="0093299E" w:rsidRPr="00282670" w:rsidRDefault="0093299E" w:rsidP="00296D65">
      <w:pPr>
        <w:pStyle w:val="PlainText"/>
        <w:rPr>
          <w:color w:val="FF0000"/>
          <w:lang w:val="en-GB"/>
        </w:rPr>
      </w:pPr>
      <w:r w:rsidRPr="00282670">
        <w:rPr>
          <w:color w:val="FF0000"/>
          <w:lang w:val="en-GB"/>
        </w:rPr>
        <w:t xml:space="preserve">      </w:t>
      </w:r>
    </w:p>
    <w:p w:rsidR="0093299E" w:rsidRPr="00282670" w:rsidRDefault="0093299E" w:rsidP="00296D65">
      <w:pPr>
        <w:pStyle w:val="PlainText"/>
        <w:rPr>
          <w:color w:val="FF0000"/>
          <w:lang w:val="en-GB"/>
        </w:rPr>
      </w:pPr>
      <w:r w:rsidRPr="00282670">
        <w:rPr>
          <w:color w:val="FF0000"/>
          <w:lang w:val="en-GB"/>
        </w:rPr>
        <w:t xml:space="preserve">         { ATTRIBUTE AllFields</w:t>
      </w:r>
    </w:p>
    <w:p w:rsidR="0093299E" w:rsidRPr="00282670" w:rsidRDefault="0093299E" w:rsidP="00296D65">
      <w:pPr>
        <w:pStyle w:val="PlainText"/>
        <w:rPr>
          <w:color w:val="FF0000"/>
          <w:lang w:val="en-GB"/>
        </w:rPr>
      </w:pPr>
      <w:r w:rsidRPr="00282670">
        <w:rPr>
          <w:color w:val="FF0000"/>
          <w:lang w:val="en-GB"/>
        </w:rPr>
        <w:t xml:space="preserve">         // Remove fields declared as mandatory</w:t>
      </w:r>
    </w:p>
    <w:p w:rsidR="0093299E" w:rsidRPr="00282670" w:rsidRDefault="0093299E" w:rsidP="00296D65">
      <w:pPr>
        <w:pStyle w:val="PlainText"/>
        <w:rPr>
          <w:color w:val="FF0000"/>
          <w:lang w:val="en-GB"/>
        </w:rPr>
      </w:pPr>
      <w:r w:rsidRPr="00282670">
        <w:rPr>
          <w:color w:val="FF0000"/>
          <w:lang w:val="en-GB"/>
        </w:rPr>
        <w:t xml:space="preserve">          Exception = evid</w:t>
      </w:r>
    </w:p>
    <w:p w:rsidR="0093299E" w:rsidRPr="00282670" w:rsidRDefault="0093299E" w:rsidP="00296D65">
      <w:pPr>
        <w:pStyle w:val="PlainText"/>
        <w:rPr>
          <w:color w:val="FF0000"/>
          <w:lang w:val="en-GB"/>
        </w:rPr>
      </w:pPr>
      <w:r w:rsidRPr="00282670">
        <w:rPr>
          <w:color w:val="FF0000"/>
          <w:lang w:val="en-GB"/>
        </w:rPr>
        <w:t xml:space="preserve">         }</w:t>
      </w:r>
    </w:p>
    <w:p w:rsidR="0093299E" w:rsidRPr="00282670" w:rsidRDefault="0093299E" w:rsidP="00296D65">
      <w:pPr>
        <w:pStyle w:val="PlainText"/>
        <w:rPr>
          <w:color w:val="FF0000"/>
          <w:lang w:val="en-GB"/>
        </w:rPr>
      </w:pPr>
      <w:r w:rsidRPr="00282670">
        <w:rPr>
          <w:color w:val="FF0000"/>
          <w:lang w:val="en-GB"/>
        </w:rPr>
        <w:t xml:space="preserve">    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rmlin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MODEOUT 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= EVENT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actual.lead.time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actual.order.lead</w:t>
      </w:r>
    </w:p>
    <w:p w:rsidR="0093299E" w:rsidRPr="00296D65" w:rsidRDefault="0093299E" w:rsidP="00296D65">
      <w:pPr>
        <w:pStyle w:val="PlainText"/>
      </w:pPr>
      <w:r w:rsidRPr="00282670">
        <w:rPr>
          <w:lang w:val="en-GB"/>
        </w:rPr>
        <w:t xml:space="preserve">      </w:t>
      </w:r>
      <w:r w:rsidRPr="00296D65">
        <w:t>DURATION = 1</w:t>
      </w:r>
    </w:p>
    <w:p w:rsidR="0093299E" w:rsidRPr="00296D65" w:rsidRDefault="0093299E" w:rsidP="00296D65">
      <w:pPr>
        <w:pStyle w:val="PlainText"/>
      </w:pPr>
      <w:r w:rsidRPr="00296D65">
        <w:t xml:space="preserve">    }</w:t>
      </w:r>
    </w:p>
    <w:p w:rsidR="0093299E" w:rsidRPr="00296D65" w:rsidRDefault="0093299E" w:rsidP="00296D65">
      <w:pPr>
        <w:pStyle w:val="PlainText"/>
      </w:pPr>
      <w:r w:rsidRPr="00296D65">
        <w:t xml:space="preserve">    { LONG normal.lead.time</w:t>
      </w:r>
    </w:p>
    <w:p w:rsidR="0093299E" w:rsidRPr="00296D65" w:rsidRDefault="0093299E" w:rsidP="00296D65">
      <w:pPr>
        <w:pStyle w:val="PlainText"/>
      </w:pPr>
      <w:r w:rsidRPr="00296D65"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96D65">
        <w:t xml:space="preserve">    </w:t>
      </w:r>
      <w:r w:rsidRPr="00282670">
        <w:rPr>
          <w:lang w:val="en-GB"/>
        </w:rPr>
        <w:t>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requested.lead.time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LONG target.lead.time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DURATION = 1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ARRAY alert.names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STRING alert.names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  Exception = normal.lead.time, target.lead.time, actual.lead.time, actual.order.lead, requested.lead.time, alert.names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// Event pcsoftware was hidden by specific configuration of the pcsoftware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// table. Re-add it using DISPLAYNAME property.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{ STRUCT event_pcsoftware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MODEOUT     = 0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NODETYPE    = EVENT</w:t>
      </w:r>
    </w:p>
    <w:p w:rsidR="0093299E" w:rsidRPr="00296D65" w:rsidRDefault="0093299E" w:rsidP="00296D65">
      <w:pPr>
        <w:pStyle w:val="PlainText"/>
      </w:pPr>
      <w:r w:rsidRPr="00282670">
        <w:rPr>
          <w:lang w:val="en-GB"/>
        </w:rPr>
        <w:t xml:space="preserve">    </w:t>
      </w:r>
      <w:r w:rsidRPr="00296D65">
        <w:t>TABLE       = pcsoftware</w:t>
      </w:r>
    </w:p>
    <w:p w:rsidR="0093299E" w:rsidRPr="00296D65" w:rsidRDefault="0093299E" w:rsidP="00296D65">
      <w:pPr>
        <w:pStyle w:val="PlainText"/>
      </w:pPr>
      <w:r w:rsidRPr="00296D65">
        <w:t xml:space="preserve">    DISPLAYNAME = pcsoftware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{ ATTRIBUTE AllFields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  }</w:t>
      </w: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}</w:t>
      </w:r>
    </w:p>
    <w:p w:rsidR="0093299E" w:rsidRPr="00282670" w:rsidRDefault="0093299E" w:rsidP="00296D65">
      <w:pPr>
        <w:pStyle w:val="PlainText"/>
        <w:rPr>
          <w:lang w:val="en-GB"/>
        </w:rPr>
      </w:pPr>
    </w:p>
    <w:p w:rsidR="0093299E" w:rsidRPr="00282670" w:rsidRDefault="0093299E" w:rsidP="00296D65">
      <w:pPr>
        <w:pStyle w:val="PlainText"/>
        <w:rPr>
          <w:lang w:val="en-GB"/>
        </w:rPr>
      </w:pPr>
      <w:r w:rsidRPr="00282670">
        <w:rPr>
          <w:lang w:val="en-GB"/>
        </w:rPr>
        <w:t xml:space="preserve">  // Standart declaration for tables and events with no specific configuration</w:t>
      </w:r>
    </w:p>
    <w:p w:rsidR="0093299E" w:rsidRPr="00296D65" w:rsidRDefault="0093299E" w:rsidP="00296D65">
      <w:pPr>
        <w:pStyle w:val="PlainText"/>
      </w:pPr>
      <w:r w:rsidRPr="00282670">
        <w:rPr>
          <w:lang w:val="en-GB"/>
        </w:rPr>
        <w:t xml:space="preserve">  </w:t>
      </w:r>
      <w:r w:rsidRPr="00296D65">
        <w:t>{ STRUCT AllTables</w:t>
      </w:r>
    </w:p>
    <w:p w:rsidR="0093299E" w:rsidRPr="00296D65" w:rsidRDefault="0093299E" w:rsidP="00296D65">
      <w:pPr>
        <w:pStyle w:val="PlainText"/>
      </w:pPr>
      <w:r w:rsidRPr="00296D65">
        <w:t xml:space="preserve">    Exception =  $(LINK_TABLES), $(LINK_DEVICES), $(EVENT_ATTACHMENT)</w:t>
      </w:r>
    </w:p>
    <w:p w:rsidR="0093299E" w:rsidRPr="00296D65" w:rsidRDefault="0093299E" w:rsidP="00296D65">
      <w:pPr>
        <w:pStyle w:val="PlainText"/>
      </w:pPr>
      <w:r w:rsidRPr="00296D65">
        <w:t xml:space="preserve">    { ATTRIBUTE AllFields</w:t>
      </w:r>
    </w:p>
    <w:p w:rsidR="0093299E" w:rsidRPr="00296D65" w:rsidRDefault="0093299E" w:rsidP="00296D65">
      <w:pPr>
        <w:pStyle w:val="PlainText"/>
      </w:pPr>
      <w:r w:rsidRPr="00296D65">
        <w:t xml:space="preserve">    }</w:t>
      </w:r>
    </w:p>
    <w:p w:rsidR="0093299E" w:rsidRPr="00296D65" w:rsidRDefault="0093299E" w:rsidP="00296D65">
      <w:pPr>
        <w:pStyle w:val="PlainText"/>
      </w:pPr>
      <w:r w:rsidRPr="00296D65">
        <w:t xml:space="preserve">  }</w:t>
      </w:r>
    </w:p>
    <w:p w:rsidR="0093299E" w:rsidRPr="00296D65" w:rsidRDefault="0093299E" w:rsidP="00296D65">
      <w:pPr>
        <w:pStyle w:val="PlainText"/>
      </w:pPr>
    </w:p>
    <w:p w:rsidR="0093299E" w:rsidRPr="00296D65" w:rsidRDefault="0093299E" w:rsidP="00296D65">
      <w:pPr>
        <w:pStyle w:val="PlainText"/>
      </w:pPr>
      <w:r w:rsidRPr="00296D65">
        <w:t>}</w:t>
      </w:r>
    </w:p>
    <w:p w:rsidR="0093299E" w:rsidRPr="00296D65" w:rsidRDefault="0093299E" w:rsidP="00296D65">
      <w:pPr>
        <w:pStyle w:val="PlainText"/>
      </w:pPr>
    </w:p>
    <w:p w:rsidR="0093299E" w:rsidRPr="00296D65" w:rsidRDefault="0093299E" w:rsidP="00296D65">
      <w:pPr>
        <w:pStyle w:val="PlainText"/>
      </w:pPr>
    </w:p>
    <w:p w:rsidR="0093299E" w:rsidRDefault="0093299E" w:rsidP="00296D65">
      <w:pPr>
        <w:pStyle w:val="PlainText"/>
      </w:pPr>
    </w:p>
    <w:sectPr w:rsidR="0093299E" w:rsidSect="00296D65"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5766"/>
    <w:rsid w:val="001311F9"/>
    <w:rsid w:val="001F345E"/>
    <w:rsid w:val="00211A70"/>
    <w:rsid w:val="00222935"/>
    <w:rsid w:val="00282670"/>
    <w:rsid w:val="00296D65"/>
    <w:rsid w:val="002C5766"/>
    <w:rsid w:val="00354770"/>
    <w:rsid w:val="00397B81"/>
    <w:rsid w:val="0044436E"/>
    <w:rsid w:val="00561006"/>
    <w:rsid w:val="005B7CAD"/>
    <w:rsid w:val="005F5BC6"/>
    <w:rsid w:val="006308E6"/>
    <w:rsid w:val="007135DC"/>
    <w:rsid w:val="00714274"/>
    <w:rsid w:val="0073560E"/>
    <w:rsid w:val="008435DB"/>
    <w:rsid w:val="0093299E"/>
    <w:rsid w:val="009B1240"/>
    <w:rsid w:val="00A03088"/>
    <w:rsid w:val="00A95561"/>
    <w:rsid w:val="00BB3A8B"/>
    <w:rsid w:val="00CB55AA"/>
    <w:rsid w:val="00CF0AF1"/>
    <w:rsid w:val="00DC32A5"/>
    <w:rsid w:val="00F34892"/>
    <w:rsid w:val="00FC50F8"/>
    <w:rsid w:val="00FF2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rsid w:val="00296D6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3795D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28</Pages>
  <Words>5338</Words>
  <Characters>29361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//=============================================================================</dc:title>
  <dc:subject/>
  <dc:creator>Olivier Belmadi</dc:creator>
  <cp:keywords/>
  <dc:description/>
  <cp:lastModifiedBy>Olivier Belmadi</cp:lastModifiedBy>
  <cp:revision>2</cp:revision>
  <dcterms:created xsi:type="dcterms:W3CDTF">2008-06-25T13:11:00Z</dcterms:created>
  <dcterms:modified xsi:type="dcterms:W3CDTF">2008-06-25T13:11:00Z</dcterms:modified>
</cp:coreProperties>
</file>