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D46553" w14:textId="496BEBC5" w:rsidR="00455BD2" w:rsidRPr="008573E6" w:rsidRDefault="008573E6" w:rsidP="00455BD2">
      <w:r>
        <w:t>March 01, 2016</w:t>
      </w:r>
    </w:p>
    <w:p w14:paraId="0671B8B7" w14:textId="77777777" w:rsidR="003A2F9D" w:rsidRPr="00765620" w:rsidRDefault="003A2F9D" w:rsidP="003A2F9D">
      <w:pPr>
        <w:rPr>
          <w:noProof/>
        </w:rPr>
      </w:pPr>
    </w:p>
    <w:p w14:paraId="53C7F329" w14:textId="77777777" w:rsidR="003A2F9D" w:rsidRPr="00765620" w:rsidRDefault="003A2F9D" w:rsidP="003A2F9D">
      <w:pPr>
        <w:rPr>
          <w:noProof/>
        </w:rPr>
      </w:pPr>
      <w:r w:rsidRPr="00765620">
        <w:rPr>
          <w:noProof/>
        </w:rPr>
        <w:fldChar w:fldCharType="begin">
          <w:ffData>
            <w:name w:val=""/>
            <w:enabled/>
            <w:calcOnExit w:val="0"/>
            <w:textInput>
              <w:default w:val="Addressee's Name"/>
            </w:textInput>
          </w:ffData>
        </w:fldChar>
      </w:r>
      <w:r w:rsidRPr="00765620">
        <w:rPr>
          <w:noProof/>
        </w:rPr>
        <w:instrText xml:space="preserve"> FORMTEXT </w:instrText>
      </w:r>
      <w:r w:rsidRPr="00765620">
        <w:rPr>
          <w:noProof/>
        </w:rPr>
      </w:r>
      <w:r w:rsidRPr="00765620">
        <w:rPr>
          <w:noProof/>
        </w:rPr>
        <w:fldChar w:fldCharType="separate"/>
      </w:r>
      <w:r w:rsidRPr="00765620">
        <w:rPr>
          <w:noProof/>
        </w:rPr>
        <w:t>Addressee's Name</w:t>
      </w:r>
      <w:r w:rsidRPr="00765620">
        <w:rPr>
          <w:noProof/>
        </w:rPr>
        <w:fldChar w:fldCharType="end"/>
      </w:r>
    </w:p>
    <w:p w14:paraId="38C84BF4" w14:textId="77777777" w:rsidR="003A2F9D" w:rsidRPr="00765620" w:rsidRDefault="003A2F9D" w:rsidP="003A2F9D">
      <w:pPr>
        <w:rPr>
          <w:noProof/>
        </w:rPr>
      </w:pPr>
      <w:r w:rsidRPr="00765620">
        <w:rPr>
          <w:noProof/>
        </w:rPr>
        <w:fldChar w:fldCharType="begin">
          <w:ffData>
            <w:name w:val=""/>
            <w:enabled/>
            <w:calcOnExit w:val="0"/>
            <w:textInput>
              <w:default w:val="Addressee's Title"/>
            </w:textInput>
          </w:ffData>
        </w:fldChar>
      </w:r>
      <w:r w:rsidRPr="00765620">
        <w:rPr>
          <w:noProof/>
        </w:rPr>
        <w:instrText xml:space="preserve"> FORMTEXT </w:instrText>
      </w:r>
      <w:r w:rsidRPr="00765620">
        <w:rPr>
          <w:noProof/>
        </w:rPr>
      </w:r>
      <w:r w:rsidRPr="00765620">
        <w:rPr>
          <w:noProof/>
        </w:rPr>
        <w:fldChar w:fldCharType="separate"/>
      </w:r>
      <w:r w:rsidRPr="00765620">
        <w:rPr>
          <w:noProof/>
        </w:rPr>
        <w:t>Addressee's Title</w:t>
      </w:r>
      <w:r w:rsidRPr="00765620">
        <w:rPr>
          <w:noProof/>
        </w:rPr>
        <w:fldChar w:fldCharType="end"/>
      </w:r>
    </w:p>
    <w:p w14:paraId="7716A43B" w14:textId="77777777" w:rsidR="003A2F9D" w:rsidRPr="00765620" w:rsidRDefault="003A2F9D" w:rsidP="003A2F9D">
      <w:pPr>
        <w:rPr>
          <w:noProof/>
        </w:rPr>
      </w:pPr>
      <w:r w:rsidRPr="00765620">
        <w:rPr>
          <w:noProof/>
        </w:rPr>
        <w:fldChar w:fldCharType="begin">
          <w:ffData>
            <w:name w:val=""/>
            <w:enabled/>
            <w:calcOnExit w:val="0"/>
            <w:textInput>
              <w:default w:val="Company Name"/>
            </w:textInput>
          </w:ffData>
        </w:fldChar>
      </w:r>
      <w:r w:rsidRPr="00765620">
        <w:rPr>
          <w:noProof/>
        </w:rPr>
        <w:instrText xml:space="preserve"> FORMTEXT </w:instrText>
      </w:r>
      <w:r w:rsidRPr="00765620">
        <w:rPr>
          <w:noProof/>
        </w:rPr>
      </w:r>
      <w:r w:rsidRPr="00765620">
        <w:rPr>
          <w:noProof/>
        </w:rPr>
        <w:fldChar w:fldCharType="separate"/>
      </w:r>
      <w:r w:rsidRPr="00765620">
        <w:rPr>
          <w:noProof/>
        </w:rPr>
        <w:t>Company Name</w:t>
      </w:r>
      <w:r w:rsidRPr="00765620">
        <w:rPr>
          <w:noProof/>
        </w:rPr>
        <w:fldChar w:fldCharType="end"/>
      </w:r>
    </w:p>
    <w:p w14:paraId="3AA76E69" w14:textId="77777777" w:rsidR="003A2F9D" w:rsidRPr="00765620" w:rsidRDefault="003A2F9D" w:rsidP="003A2F9D">
      <w:pPr>
        <w:rPr>
          <w:noProof/>
        </w:rPr>
      </w:pPr>
      <w:r w:rsidRPr="00765620">
        <w:rPr>
          <w:noProof/>
        </w:rPr>
        <w:fldChar w:fldCharType="begin">
          <w:ffData>
            <w:name w:val=""/>
            <w:enabled/>
            <w:calcOnExit w:val="0"/>
            <w:textInput>
              <w:default w:val="Mailing Address"/>
            </w:textInput>
          </w:ffData>
        </w:fldChar>
      </w:r>
      <w:r w:rsidRPr="00765620">
        <w:rPr>
          <w:noProof/>
        </w:rPr>
        <w:instrText xml:space="preserve"> FORMTEXT </w:instrText>
      </w:r>
      <w:r w:rsidRPr="00765620">
        <w:rPr>
          <w:noProof/>
        </w:rPr>
      </w:r>
      <w:r w:rsidRPr="00765620">
        <w:rPr>
          <w:noProof/>
        </w:rPr>
        <w:fldChar w:fldCharType="separate"/>
      </w:r>
      <w:r w:rsidRPr="00765620">
        <w:rPr>
          <w:noProof/>
        </w:rPr>
        <w:t>Mailing Address</w:t>
      </w:r>
      <w:r w:rsidRPr="00765620">
        <w:rPr>
          <w:noProof/>
        </w:rPr>
        <w:fldChar w:fldCharType="end"/>
      </w:r>
    </w:p>
    <w:p w14:paraId="4443791A" w14:textId="77777777" w:rsidR="003A2F9D" w:rsidRPr="00765620" w:rsidRDefault="003A2F9D" w:rsidP="003A2F9D">
      <w:pPr>
        <w:rPr>
          <w:noProof/>
        </w:rPr>
      </w:pPr>
      <w:r w:rsidRPr="00765620">
        <w:rPr>
          <w:noProof/>
        </w:rPr>
        <w:fldChar w:fldCharType="begin">
          <w:ffData>
            <w:name w:val=""/>
            <w:enabled/>
            <w:calcOnExit w:val="0"/>
            <w:textInput>
              <w:default w:val="City, State ZIP"/>
            </w:textInput>
          </w:ffData>
        </w:fldChar>
      </w:r>
      <w:r w:rsidRPr="00765620">
        <w:rPr>
          <w:noProof/>
        </w:rPr>
        <w:instrText xml:space="preserve"> FORMTEXT </w:instrText>
      </w:r>
      <w:r w:rsidRPr="00765620">
        <w:rPr>
          <w:noProof/>
        </w:rPr>
      </w:r>
      <w:r w:rsidRPr="00765620">
        <w:rPr>
          <w:noProof/>
        </w:rPr>
        <w:fldChar w:fldCharType="separate"/>
      </w:r>
      <w:r w:rsidRPr="00765620">
        <w:rPr>
          <w:noProof/>
        </w:rPr>
        <w:t>City, State ZIP</w:t>
      </w:r>
      <w:r w:rsidRPr="00765620">
        <w:rPr>
          <w:noProof/>
        </w:rPr>
        <w:fldChar w:fldCharType="end"/>
      </w:r>
    </w:p>
    <w:p w14:paraId="6B89B4CE" w14:textId="77777777" w:rsidR="003A2F9D" w:rsidRDefault="003A2F9D" w:rsidP="00DA0910">
      <w:pPr>
        <w:rPr>
          <w:noProof/>
        </w:rPr>
      </w:pPr>
    </w:p>
    <w:p w14:paraId="1CEA454A" w14:textId="77777777" w:rsidR="003A2F9D" w:rsidRDefault="003A2F9D" w:rsidP="00DA0910">
      <w:pPr>
        <w:rPr>
          <w:noProof/>
        </w:rPr>
      </w:pPr>
    </w:p>
    <w:p w14:paraId="6270E47F" w14:textId="77777777" w:rsidR="00DA0910" w:rsidRPr="00E03F0F" w:rsidRDefault="0080554C" w:rsidP="00DA0910">
      <w:pPr>
        <w:rPr>
          <w:noProof/>
        </w:rPr>
      </w:pPr>
      <w:r>
        <w:rPr>
          <w:noProof/>
        </w:rPr>
        <w:t>Dear Custome</w:t>
      </w:r>
      <w:bookmarkStart w:id="0" w:name="_GoBack"/>
      <w:bookmarkEnd w:id="0"/>
      <w:r>
        <w:rPr>
          <w:noProof/>
        </w:rPr>
        <w:t>r</w:t>
      </w:r>
      <w:r w:rsidR="00DA0910">
        <w:rPr>
          <w:noProof/>
        </w:rPr>
        <w:t>,</w:t>
      </w:r>
    </w:p>
    <w:p w14:paraId="1FFADA51" w14:textId="77777777" w:rsidR="00DA0910" w:rsidRPr="00E03F0F" w:rsidRDefault="00DA0910" w:rsidP="00DA0910">
      <w:pPr>
        <w:rPr>
          <w:noProof/>
        </w:rPr>
      </w:pPr>
    </w:p>
    <w:p w14:paraId="75962AC4" w14:textId="1169D197" w:rsidR="0080554C" w:rsidRDefault="0080554C" w:rsidP="00867590">
      <w:pPr>
        <w:jc w:val="both"/>
        <w:rPr>
          <w:noProof/>
        </w:rPr>
      </w:pPr>
      <w:r>
        <w:rPr>
          <w:noProof/>
        </w:rPr>
        <w:t>Hewlett Packard Enterprise is announcing</w:t>
      </w:r>
      <w:r w:rsidR="00934F22">
        <w:rPr>
          <w:noProof/>
        </w:rPr>
        <w:t xml:space="preserve"> the obsolescence of </w:t>
      </w:r>
      <w:r w:rsidR="00C56AAF">
        <w:rPr>
          <w:noProof/>
        </w:rPr>
        <w:t xml:space="preserve">HP </w:t>
      </w:r>
      <w:r w:rsidR="008573E6" w:rsidRPr="008573E6">
        <w:rPr>
          <w:noProof/>
        </w:rPr>
        <w:t>Logger Gen 8 appliances and Logger Add-on licenses.</w:t>
      </w:r>
      <w:r>
        <w:rPr>
          <w:noProof/>
        </w:rPr>
        <w:t xml:space="preserve"> effective as of the date set forth below.</w:t>
      </w:r>
    </w:p>
    <w:p w14:paraId="1CF39D23" w14:textId="77777777" w:rsidR="0080554C" w:rsidRDefault="0080554C" w:rsidP="0080554C">
      <w:pPr>
        <w:rPr>
          <w:noProof/>
        </w:rPr>
      </w:pPr>
    </w:p>
    <w:p w14:paraId="48E00BF9" w14:textId="239A3B30" w:rsidR="0080554C" w:rsidRDefault="0080554C" w:rsidP="00867590">
      <w:pPr>
        <w:jc w:val="both"/>
        <w:rPr>
          <w:noProof/>
        </w:rPr>
      </w:pPr>
      <w:r>
        <w:rPr>
          <w:noProof/>
        </w:rPr>
        <w:t xml:space="preserve">This letter is for </w:t>
      </w:r>
      <w:r w:rsidR="00934F22">
        <w:t xml:space="preserve">HP </w:t>
      </w:r>
      <w:r w:rsidR="008573E6" w:rsidRPr="008573E6">
        <w:t>Logger Gen 8 appliances and Logger Add-on licenses</w:t>
      </w:r>
      <w:r w:rsidR="008573E6">
        <w:t xml:space="preserve"> </w:t>
      </w:r>
      <w:r>
        <w:rPr>
          <w:noProof/>
        </w:rPr>
        <w:t xml:space="preserve">support customers worldwide to inform you of our end of </w:t>
      </w:r>
      <w:r w:rsidR="00B83807">
        <w:rPr>
          <w:noProof/>
        </w:rPr>
        <w:t>support</w:t>
      </w:r>
      <w:r>
        <w:rPr>
          <w:noProof/>
        </w:rPr>
        <w:t xml:space="preserve"> plans.</w:t>
      </w:r>
    </w:p>
    <w:p w14:paraId="56383B81" w14:textId="77777777" w:rsidR="0080554C" w:rsidRDefault="0080554C" w:rsidP="0080554C">
      <w:pPr>
        <w:rPr>
          <w:noProof/>
        </w:rPr>
      </w:pPr>
    </w:p>
    <w:p w14:paraId="464F9ADB" w14:textId="273C3E36" w:rsidR="0080554C" w:rsidRPr="00C449E9" w:rsidRDefault="0080554C" w:rsidP="00C449E9">
      <w:pPr>
        <w:pStyle w:val="Heading1"/>
      </w:pPr>
      <w:r w:rsidRPr="00C449E9">
        <w:t>End of Support</w:t>
      </w:r>
    </w:p>
    <w:p w14:paraId="76F498F9" w14:textId="77777777" w:rsidR="007A241D" w:rsidRPr="007A241D" w:rsidRDefault="007A241D" w:rsidP="0080554C">
      <w:pPr>
        <w:rPr>
          <w:noProof/>
        </w:rPr>
      </w:pPr>
    </w:p>
    <w:p w14:paraId="209D8B5C" w14:textId="5BDF452C" w:rsidR="00AA548C" w:rsidRDefault="00AA548C" w:rsidP="00867590">
      <w:pPr>
        <w:jc w:val="both"/>
        <w:rPr>
          <w:noProof/>
        </w:rPr>
      </w:pPr>
      <w:r w:rsidRPr="00AA548C">
        <w:rPr>
          <w:noProof/>
        </w:rPr>
        <w:t>HP</w:t>
      </w:r>
      <w:r>
        <w:rPr>
          <w:noProof/>
        </w:rPr>
        <w:t>E</w:t>
      </w:r>
      <w:r w:rsidRPr="00AA548C">
        <w:rPr>
          <w:noProof/>
        </w:rPr>
        <w:t xml:space="preserve"> is committed to providing the highest level of customer care to you while you determine your future strategy for your </w:t>
      </w:r>
      <w:r w:rsidR="008573E6" w:rsidRPr="008573E6">
        <w:t>HP Logger Gen 8 appliances and Logger Add-on licenses</w:t>
      </w:r>
      <w:r w:rsidR="008573E6">
        <w:t xml:space="preserve"> </w:t>
      </w:r>
      <w:r w:rsidRPr="008573E6">
        <w:rPr>
          <w:noProof/>
        </w:rPr>
        <w:t>products</w:t>
      </w:r>
      <w:r w:rsidRPr="00AA548C">
        <w:rPr>
          <w:noProof/>
        </w:rPr>
        <w:t>. Please read below for key timelines and support options that are now available to you:</w:t>
      </w:r>
    </w:p>
    <w:p w14:paraId="66503BFE" w14:textId="77777777" w:rsidR="004B35C9" w:rsidRDefault="004B35C9" w:rsidP="0080554C">
      <w:pPr>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808"/>
      </w:tblGrid>
      <w:tr w:rsidR="004B35C9" w:rsidRPr="001C49AD" w14:paraId="21283729" w14:textId="77777777" w:rsidTr="00B94109">
        <w:trPr>
          <w:trHeight w:val="267"/>
        </w:trPr>
        <w:tc>
          <w:tcPr>
            <w:tcW w:w="1678" w:type="dxa"/>
            <w:tcBorders>
              <w:bottom w:val="single" w:sz="36" w:space="0" w:color="00B388"/>
            </w:tcBorders>
            <w:tcMar>
              <w:left w:w="0" w:type="dxa"/>
              <w:right w:w="115" w:type="dxa"/>
            </w:tcMar>
          </w:tcPr>
          <w:p w14:paraId="267F5E28" w14:textId="774CEA58" w:rsidR="004B35C9" w:rsidRPr="001C49AD" w:rsidRDefault="004B35C9" w:rsidP="00C449E9">
            <w:pPr>
              <w:pStyle w:val="TableHeading"/>
            </w:pPr>
            <w:r w:rsidRPr="001C49AD">
              <w:t>date</w:t>
            </w:r>
          </w:p>
        </w:tc>
        <w:tc>
          <w:tcPr>
            <w:tcW w:w="3808" w:type="dxa"/>
            <w:tcBorders>
              <w:bottom w:val="single" w:sz="36" w:space="0" w:color="00B388"/>
            </w:tcBorders>
          </w:tcPr>
          <w:p w14:paraId="7F4BFCA5" w14:textId="3C2174CE" w:rsidR="004B35C9" w:rsidRPr="001C49AD" w:rsidRDefault="004B35C9" w:rsidP="00804DDD">
            <w:pPr>
              <w:pStyle w:val="TableSubhead8pt"/>
              <w:rPr>
                <w:sz w:val="18"/>
                <w:szCs w:val="18"/>
              </w:rPr>
            </w:pPr>
            <w:r w:rsidRPr="001C49AD">
              <w:rPr>
                <w:sz w:val="18"/>
                <w:szCs w:val="18"/>
              </w:rPr>
              <w:t>program activity</w:t>
            </w:r>
          </w:p>
        </w:tc>
      </w:tr>
      <w:tr w:rsidR="004B35C9" w:rsidRPr="001C49AD" w14:paraId="59EA43A9" w14:textId="77777777" w:rsidTr="00275734">
        <w:trPr>
          <w:trHeight w:val="137"/>
        </w:trPr>
        <w:tc>
          <w:tcPr>
            <w:tcW w:w="1678" w:type="dxa"/>
            <w:tcBorders>
              <w:top w:val="single" w:sz="36" w:space="0" w:color="00B388"/>
              <w:bottom w:val="single" w:sz="2" w:space="0" w:color="auto"/>
            </w:tcBorders>
            <w:tcMar>
              <w:left w:w="0" w:type="dxa"/>
              <w:right w:w="115" w:type="dxa"/>
            </w:tcMar>
            <w:vAlign w:val="center"/>
          </w:tcPr>
          <w:p w14:paraId="1ED8E50E" w14:textId="18EB625F" w:rsidR="004B35C9" w:rsidRPr="00F74B73" w:rsidRDefault="00620224" w:rsidP="00275734">
            <w:pPr>
              <w:pStyle w:val="TableRow"/>
            </w:pPr>
            <w:r>
              <w:t>March 07</w:t>
            </w:r>
            <w:r w:rsidR="00B94109" w:rsidRPr="00F74B73">
              <w:t>, 2016</w:t>
            </w:r>
          </w:p>
        </w:tc>
        <w:tc>
          <w:tcPr>
            <w:tcW w:w="3808" w:type="dxa"/>
            <w:tcBorders>
              <w:top w:val="single" w:sz="36" w:space="0" w:color="00B388"/>
              <w:bottom w:val="single" w:sz="2" w:space="0" w:color="auto"/>
            </w:tcBorders>
            <w:tcMar>
              <w:top w:w="43" w:type="dxa"/>
              <w:left w:w="72" w:type="dxa"/>
              <w:bottom w:w="43" w:type="dxa"/>
              <w:right w:w="360" w:type="dxa"/>
            </w:tcMar>
          </w:tcPr>
          <w:p w14:paraId="01D816AB" w14:textId="4A3E061C" w:rsidR="004B35C9" w:rsidRPr="00B94109" w:rsidRDefault="00B94109" w:rsidP="001B6D5B">
            <w:pPr>
              <w:pStyle w:val="TableRow"/>
            </w:pPr>
            <w:r>
              <w:t>Product obsolescence</w:t>
            </w:r>
            <w:r w:rsidR="00847392" w:rsidRPr="00B94109">
              <w:t xml:space="preserve"> </w:t>
            </w:r>
            <w:r w:rsidR="001C49AD" w:rsidRPr="00B94109">
              <w:t>customer announcement</w:t>
            </w:r>
          </w:p>
        </w:tc>
      </w:tr>
      <w:tr w:rsidR="004B35C9" w:rsidRPr="001C49AD" w14:paraId="329B8E2C" w14:textId="77777777" w:rsidTr="00275734">
        <w:trPr>
          <w:trHeight w:val="165"/>
        </w:trPr>
        <w:tc>
          <w:tcPr>
            <w:tcW w:w="1678" w:type="dxa"/>
            <w:tcBorders>
              <w:top w:val="single" w:sz="2" w:space="0" w:color="auto"/>
              <w:bottom w:val="single" w:sz="2" w:space="0" w:color="auto"/>
            </w:tcBorders>
            <w:tcMar>
              <w:left w:w="0" w:type="dxa"/>
              <w:right w:w="115" w:type="dxa"/>
            </w:tcMar>
            <w:vAlign w:val="center"/>
          </w:tcPr>
          <w:p w14:paraId="0B328450" w14:textId="5D308BD7" w:rsidR="004B35C9" w:rsidRPr="00F74B73" w:rsidRDefault="00F74B73" w:rsidP="00F74B73">
            <w:pPr>
              <w:pStyle w:val="TableRow"/>
              <w:rPr>
                <w:highlight w:val="yellow"/>
              </w:rPr>
            </w:pPr>
            <w:r w:rsidRPr="00F74B73">
              <w:t>April</w:t>
            </w:r>
            <w:r w:rsidR="00B94109" w:rsidRPr="00F74B73">
              <w:t xml:space="preserve"> </w:t>
            </w:r>
            <w:r w:rsidRPr="00F74B73">
              <w:t>0</w:t>
            </w:r>
            <w:r w:rsidR="00B94109" w:rsidRPr="00F74B73">
              <w:t>1, 2016</w:t>
            </w:r>
          </w:p>
        </w:tc>
        <w:tc>
          <w:tcPr>
            <w:tcW w:w="3808" w:type="dxa"/>
            <w:tcBorders>
              <w:top w:val="single" w:sz="2" w:space="0" w:color="auto"/>
              <w:bottom w:val="single" w:sz="2" w:space="0" w:color="auto"/>
            </w:tcBorders>
            <w:tcMar>
              <w:top w:w="43" w:type="dxa"/>
              <w:left w:w="72" w:type="dxa"/>
              <w:bottom w:w="43" w:type="dxa"/>
              <w:right w:w="360" w:type="dxa"/>
            </w:tcMar>
          </w:tcPr>
          <w:p w14:paraId="2C0ABA58" w14:textId="19BE92AB" w:rsidR="004B35C9" w:rsidRPr="00B94109" w:rsidRDefault="00867590" w:rsidP="00B94109">
            <w:pPr>
              <w:pStyle w:val="TableRow"/>
            </w:pPr>
            <w:r w:rsidRPr="00B94109">
              <w:t xml:space="preserve">End of </w:t>
            </w:r>
            <w:r w:rsidR="007A5E11">
              <w:t xml:space="preserve">Sale: </w:t>
            </w:r>
            <w:r w:rsidR="00B94109">
              <w:t>Logger Gen 8 Appliances</w:t>
            </w:r>
          </w:p>
        </w:tc>
      </w:tr>
      <w:tr w:rsidR="00B94109" w:rsidRPr="001C49AD" w14:paraId="1DFAD0AE" w14:textId="77777777" w:rsidTr="00275734">
        <w:trPr>
          <w:trHeight w:val="165"/>
        </w:trPr>
        <w:tc>
          <w:tcPr>
            <w:tcW w:w="1678" w:type="dxa"/>
            <w:tcBorders>
              <w:top w:val="single" w:sz="2" w:space="0" w:color="auto"/>
              <w:bottom w:val="single" w:sz="2" w:space="0" w:color="auto"/>
            </w:tcBorders>
            <w:tcMar>
              <w:left w:w="0" w:type="dxa"/>
              <w:right w:w="115" w:type="dxa"/>
            </w:tcMar>
            <w:vAlign w:val="center"/>
          </w:tcPr>
          <w:p w14:paraId="4C20C6B6" w14:textId="63FA2DF8" w:rsidR="00B94109" w:rsidRPr="00F74B73" w:rsidRDefault="00B94109" w:rsidP="00275734">
            <w:pPr>
              <w:pStyle w:val="TableRow"/>
            </w:pPr>
            <w:r w:rsidRPr="00F74B73">
              <w:t>September 01, 2017</w:t>
            </w:r>
          </w:p>
        </w:tc>
        <w:tc>
          <w:tcPr>
            <w:tcW w:w="3808" w:type="dxa"/>
            <w:tcBorders>
              <w:top w:val="single" w:sz="2" w:space="0" w:color="auto"/>
              <w:bottom w:val="single" w:sz="2" w:space="0" w:color="auto"/>
            </w:tcBorders>
            <w:tcMar>
              <w:top w:w="43" w:type="dxa"/>
              <w:left w:w="72" w:type="dxa"/>
              <w:bottom w:w="43" w:type="dxa"/>
              <w:right w:w="360" w:type="dxa"/>
            </w:tcMar>
          </w:tcPr>
          <w:p w14:paraId="20740544" w14:textId="7D95C53C" w:rsidR="00B94109" w:rsidRPr="00B94109" w:rsidRDefault="00275734" w:rsidP="00275734">
            <w:pPr>
              <w:pStyle w:val="TableRow"/>
            </w:pPr>
            <w:r>
              <w:t xml:space="preserve">End of </w:t>
            </w:r>
            <w:r w:rsidR="00B94109" w:rsidRPr="00A01C82">
              <w:t>S</w:t>
            </w:r>
            <w:r>
              <w:t>ale:  Logger Add-on Licenses</w:t>
            </w:r>
          </w:p>
        </w:tc>
      </w:tr>
      <w:tr w:rsidR="00B94109" w:rsidRPr="001C49AD" w14:paraId="1736737B" w14:textId="77777777" w:rsidTr="00275734">
        <w:trPr>
          <w:trHeight w:val="165"/>
        </w:trPr>
        <w:tc>
          <w:tcPr>
            <w:tcW w:w="1678" w:type="dxa"/>
            <w:tcBorders>
              <w:top w:val="single" w:sz="2" w:space="0" w:color="auto"/>
              <w:bottom w:val="single" w:sz="18" w:space="0" w:color="auto"/>
            </w:tcBorders>
            <w:tcMar>
              <w:left w:w="0" w:type="dxa"/>
              <w:right w:w="115" w:type="dxa"/>
            </w:tcMar>
            <w:vAlign w:val="center"/>
          </w:tcPr>
          <w:p w14:paraId="5F7E92F0" w14:textId="1C1A7509" w:rsidR="00B94109" w:rsidRPr="00F74B73" w:rsidRDefault="00275734" w:rsidP="00275734">
            <w:pPr>
              <w:pStyle w:val="TableRow"/>
            </w:pPr>
            <w:r w:rsidRPr="00F74B73">
              <w:t>March 31, 2019</w:t>
            </w:r>
          </w:p>
        </w:tc>
        <w:tc>
          <w:tcPr>
            <w:tcW w:w="3808" w:type="dxa"/>
            <w:tcBorders>
              <w:top w:val="single" w:sz="2" w:space="0" w:color="auto"/>
              <w:bottom w:val="single" w:sz="18" w:space="0" w:color="auto"/>
            </w:tcBorders>
            <w:tcMar>
              <w:top w:w="43" w:type="dxa"/>
              <w:left w:w="72" w:type="dxa"/>
              <w:bottom w:w="43" w:type="dxa"/>
              <w:right w:w="360" w:type="dxa"/>
            </w:tcMar>
          </w:tcPr>
          <w:p w14:paraId="15D7E9F1" w14:textId="4D1ACB5F" w:rsidR="00B94109" w:rsidRPr="00B94109" w:rsidRDefault="00B94109" w:rsidP="00275734">
            <w:pPr>
              <w:pStyle w:val="TableRow"/>
            </w:pPr>
            <w:r w:rsidRPr="00E97B60">
              <w:t xml:space="preserve">End of </w:t>
            </w:r>
            <w:r w:rsidR="00275734">
              <w:t>P</w:t>
            </w:r>
            <w:r w:rsidRPr="00E97B60">
              <w:t>roduct Su</w:t>
            </w:r>
            <w:r w:rsidR="007A5E11">
              <w:t xml:space="preserve">pport:  </w:t>
            </w:r>
            <w:r w:rsidR="00275734">
              <w:t>Log</w:t>
            </w:r>
            <w:r w:rsidR="00C300B3">
              <w:t xml:space="preserve">ger Gen 8 Appliances and </w:t>
            </w:r>
            <w:r w:rsidR="00275734">
              <w:t xml:space="preserve">Logger </w:t>
            </w:r>
            <w:r w:rsidR="00C300B3">
              <w:t xml:space="preserve">Add-on </w:t>
            </w:r>
            <w:r w:rsidR="00275734">
              <w:t>Licenses</w:t>
            </w:r>
          </w:p>
        </w:tc>
      </w:tr>
    </w:tbl>
    <w:p w14:paraId="6FD8E65A" w14:textId="77777777" w:rsidR="00AA548C" w:rsidRDefault="00AA548C" w:rsidP="0080554C">
      <w:pPr>
        <w:rPr>
          <w:noProof/>
        </w:rPr>
      </w:pPr>
    </w:p>
    <w:p w14:paraId="32C217AB" w14:textId="4B0A3738" w:rsidR="004E77F4" w:rsidRPr="00867590" w:rsidRDefault="004E77F4" w:rsidP="00867590">
      <w:pPr>
        <w:jc w:val="both"/>
        <w:rPr>
          <w:noProof/>
        </w:rPr>
      </w:pPr>
      <w:r w:rsidRPr="00867590">
        <w:rPr>
          <w:noProof/>
        </w:rPr>
        <w:t>While th</w:t>
      </w:r>
      <w:r w:rsidRPr="00455BD2">
        <w:rPr>
          <w:noProof/>
        </w:rPr>
        <w:t xml:space="preserve">ese </w:t>
      </w:r>
      <w:r w:rsidR="007A5E11">
        <w:t xml:space="preserve">HP </w:t>
      </w:r>
      <w:r w:rsidR="008573E6" w:rsidRPr="008573E6">
        <w:t>Logger Gen 8 appliances and Logger Add-on licenses</w:t>
      </w:r>
      <w:r w:rsidR="008573E6">
        <w:rPr>
          <w:color w:val="FF0000"/>
        </w:rPr>
        <w:t xml:space="preserve"> </w:t>
      </w:r>
      <w:r w:rsidRPr="00867590">
        <w:rPr>
          <w:noProof/>
        </w:rPr>
        <w:t>may continue to meet your immediate needs, HP</w:t>
      </w:r>
      <w:r w:rsidR="00841CB2" w:rsidRPr="00867590">
        <w:rPr>
          <w:noProof/>
        </w:rPr>
        <w:t>E</w:t>
      </w:r>
      <w:r w:rsidR="008573E6">
        <w:rPr>
          <w:noProof/>
        </w:rPr>
        <w:t xml:space="preserve"> recommends that all customers purchase the corresponding </w:t>
      </w:r>
      <w:r w:rsidR="00D410A3" w:rsidRPr="00D410A3">
        <w:rPr>
          <w:noProof/>
        </w:rPr>
        <w:t>HPE Security ArcSight Security Data Platform L7600</w:t>
      </w:r>
      <w:r w:rsidR="00D410A3">
        <w:rPr>
          <w:noProof/>
        </w:rPr>
        <w:t xml:space="preserve"> </w:t>
      </w:r>
      <w:r w:rsidR="008573E6">
        <w:rPr>
          <w:noProof/>
        </w:rPr>
        <w:t>Gen 9 appliance.</w:t>
      </w:r>
    </w:p>
    <w:p w14:paraId="5B12D6F4" w14:textId="77777777" w:rsidR="004E77F4" w:rsidRPr="004E77F4" w:rsidRDefault="004E77F4" w:rsidP="004E77F4">
      <w:pPr>
        <w:rPr>
          <w:noProof/>
        </w:rPr>
      </w:pPr>
    </w:p>
    <w:p w14:paraId="7CCD3B95" w14:textId="61F52DCB" w:rsidR="004E77F4" w:rsidRPr="004E77F4" w:rsidRDefault="004E77F4" w:rsidP="00867590">
      <w:pPr>
        <w:jc w:val="both"/>
        <w:rPr>
          <w:noProof/>
        </w:rPr>
      </w:pPr>
      <w:r w:rsidRPr="004E77F4">
        <w:rPr>
          <w:noProof/>
        </w:rPr>
        <w:t xml:space="preserve">Please refer to </w:t>
      </w:r>
      <w:hyperlink w:anchor="App_a" w:history="1">
        <w:r w:rsidRPr="00521D6C">
          <w:rPr>
            <w:rStyle w:val="Hyperlink"/>
            <w:b/>
            <w:noProof/>
            <w:color w:val="auto"/>
          </w:rPr>
          <w:t>Appendix A</w:t>
        </w:r>
      </w:hyperlink>
      <w:r w:rsidRPr="004E77F4">
        <w:rPr>
          <w:noProof/>
        </w:rPr>
        <w:t xml:space="preserve"> for definition of terms for product obsolescence and </w:t>
      </w:r>
      <w:hyperlink w:anchor="App_b" w:history="1">
        <w:r w:rsidRPr="00521D6C">
          <w:rPr>
            <w:rStyle w:val="Hyperlink"/>
            <w:b/>
            <w:noProof/>
            <w:color w:val="auto"/>
          </w:rPr>
          <w:t>Appendix B</w:t>
        </w:r>
      </w:hyperlink>
      <w:r w:rsidRPr="004E77F4">
        <w:rPr>
          <w:noProof/>
        </w:rPr>
        <w:t xml:space="preserve"> for the list of affected</w:t>
      </w:r>
      <w:r w:rsidR="008573E6">
        <w:rPr>
          <w:noProof/>
        </w:rPr>
        <w:t xml:space="preserve"> </w:t>
      </w:r>
      <w:r w:rsidR="008573E6" w:rsidRPr="008573E6">
        <w:rPr>
          <w:noProof/>
        </w:rPr>
        <w:t>HP Logger Gen 8 appliances and Log</w:t>
      </w:r>
      <w:r w:rsidR="008573E6">
        <w:rPr>
          <w:noProof/>
        </w:rPr>
        <w:t xml:space="preserve">ger Add-on licenses </w:t>
      </w:r>
      <w:r w:rsidRPr="004E77F4">
        <w:rPr>
          <w:noProof/>
        </w:rPr>
        <w:t>product numbers</w:t>
      </w:r>
      <w:r w:rsidR="00D410A3">
        <w:rPr>
          <w:noProof/>
        </w:rPr>
        <w:t xml:space="preserve"> and corresponding replacement product information</w:t>
      </w:r>
      <w:r w:rsidRPr="004E77F4">
        <w:rPr>
          <w:noProof/>
        </w:rPr>
        <w:t>.</w:t>
      </w:r>
    </w:p>
    <w:p w14:paraId="09C09BC3" w14:textId="77777777" w:rsidR="004E77F4" w:rsidRDefault="004E77F4" w:rsidP="0080554C">
      <w:pPr>
        <w:rPr>
          <w:noProof/>
        </w:rPr>
      </w:pPr>
    </w:p>
    <w:p w14:paraId="222FDE9D" w14:textId="77777777" w:rsidR="00032403" w:rsidRPr="00032403" w:rsidRDefault="00032403" w:rsidP="00C449E9">
      <w:pPr>
        <w:pStyle w:val="Heading1"/>
      </w:pPr>
      <w:r w:rsidRPr="00032403">
        <w:t>More information</w:t>
      </w:r>
    </w:p>
    <w:p w14:paraId="2A0B24AD" w14:textId="77777777" w:rsidR="00032403" w:rsidRDefault="00032403" w:rsidP="00032403">
      <w:pPr>
        <w:rPr>
          <w:noProof/>
        </w:rPr>
      </w:pPr>
    </w:p>
    <w:p w14:paraId="217BE7A2" w14:textId="5EFB4D8D" w:rsidR="00032403" w:rsidRDefault="00032403" w:rsidP="00867590">
      <w:pPr>
        <w:jc w:val="both"/>
        <w:rPr>
          <w:noProof/>
        </w:rPr>
      </w:pPr>
      <w:r w:rsidRPr="00032403">
        <w:rPr>
          <w:noProof/>
        </w:rPr>
        <w:lastRenderedPageBreak/>
        <w:t>Should you have any questions about this end of availability communication, or for assistance in understanding the options available to you, please contact your local HP</w:t>
      </w:r>
      <w:r>
        <w:rPr>
          <w:noProof/>
        </w:rPr>
        <w:t>E</w:t>
      </w:r>
      <w:r w:rsidRPr="00032403">
        <w:rPr>
          <w:noProof/>
        </w:rPr>
        <w:t xml:space="preserve"> </w:t>
      </w:r>
      <w:r>
        <w:rPr>
          <w:noProof/>
        </w:rPr>
        <w:t>s</w:t>
      </w:r>
      <w:r w:rsidRPr="00032403">
        <w:rPr>
          <w:noProof/>
        </w:rPr>
        <w:t xml:space="preserve">ales </w:t>
      </w:r>
      <w:r>
        <w:rPr>
          <w:noProof/>
        </w:rPr>
        <w:t>r</w:t>
      </w:r>
      <w:r w:rsidRPr="00032403">
        <w:rPr>
          <w:noProof/>
        </w:rPr>
        <w:t>epresentative or HP</w:t>
      </w:r>
      <w:r>
        <w:rPr>
          <w:noProof/>
        </w:rPr>
        <w:t>E</w:t>
      </w:r>
      <w:r w:rsidRPr="00032403">
        <w:rPr>
          <w:noProof/>
        </w:rPr>
        <w:t xml:space="preserve"> </w:t>
      </w:r>
      <w:r>
        <w:rPr>
          <w:noProof/>
        </w:rPr>
        <w:t>b</w:t>
      </w:r>
      <w:r w:rsidRPr="00032403">
        <w:rPr>
          <w:noProof/>
        </w:rPr>
        <w:t xml:space="preserve">usiness </w:t>
      </w:r>
      <w:r>
        <w:rPr>
          <w:noProof/>
        </w:rPr>
        <w:t>p</w:t>
      </w:r>
      <w:r w:rsidRPr="00032403">
        <w:rPr>
          <w:noProof/>
        </w:rPr>
        <w:t>artner.</w:t>
      </w:r>
      <w:r w:rsidRPr="00032403">
        <w:rPr>
          <w:bCs/>
          <w:noProof/>
        </w:rPr>
        <w:t xml:space="preserve"> </w:t>
      </w:r>
      <w:r w:rsidRPr="00032403">
        <w:rPr>
          <w:noProof/>
        </w:rPr>
        <w:t>When providing information, please include your name, country, phone number, company name, product number and your HP</w:t>
      </w:r>
      <w:r>
        <w:rPr>
          <w:noProof/>
        </w:rPr>
        <w:t>E</w:t>
      </w:r>
      <w:r w:rsidRPr="00032403">
        <w:rPr>
          <w:noProof/>
        </w:rPr>
        <w:t xml:space="preserve"> </w:t>
      </w:r>
      <w:r>
        <w:rPr>
          <w:noProof/>
        </w:rPr>
        <w:t>s</w:t>
      </w:r>
      <w:r w:rsidRPr="00032403">
        <w:rPr>
          <w:noProof/>
        </w:rPr>
        <w:t xml:space="preserve">ervice </w:t>
      </w:r>
      <w:r>
        <w:rPr>
          <w:noProof/>
        </w:rPr>
        <w:t>a</w:t>
      </w:r>
      <w:r w:rsidRPr="00032403">
        <w:rPr>
          <w:noProof/>
        </w:rPr>
        <w:t xml:space="preserve">greement </w:t>
      </w:r>
      <w:r>
        <w:rPr>
          <w:noProof/>
        </w:rPr>
        <w:t>identifier</w:t>
      </w:r>
      <w:r w:rsidRPr="00032403">
        <w:rPr>
          <w:noProof/>
        </w:rPr>
        <w:t xml:space="preserve"> or HP</w:t>
      </w:r>
      <w:r>
        <w:rPr>
          <w:noProof/>
        </w:rPr>
        <w:t>E</w:t>
      </w:r>
      <w:r w:rsidRPr="00032403">
        <w:rPr>
          <w:noProof/>
        </w:rPr>
        <w:t xml:space="preserve"> </w:t>
      </w:r>
      <w:r>
        <w:rPr>
          <w:noProof/>
        </w:rPr>
        <w:t>s</w:t>
      </w:r>
      <w:r w:rsidRPr="00032403">
        <w:rPr>
          <w:noProof/>
        </w:rPr>
        <w:t xml:space="preserve">ystem </w:t>
      </w:r>
      <w:r>
        <w:rPr>
          <w:noProof/>
        </w:rPr>
        <w:t>h</w:t>
      </w:r>
      <w:r w:rsidRPr="00032403">
        <w:rPr>
          <w:noProof/>
        </w:rPr>
        <w:t>andle.</w:t>
      </w:r>
    </w:p>
    <w:p w14:paraId="0CBDBAFA" w14:textId="77777777" w:rsidR="001E52EE" w:rsidRDefault="001E52EE" w:rsidP="00867590">
      <w:pPr>
        <w:jc w:val="both"/>
        <w:rPr>
          <w:noProof/>
        </w:rPr>
      </w:pPr>
    </w:p>
    <w:p w14:paraId="65BAB4E0" w14:textId="6963CFD3" w:rsidR="001E52EE" w:rsidRPr="001E52EE" w:rsidRDefault="001E52EE" w:rsidP="00867590">
      <w:pPr>
        <w:jc w:val="both"/>
        <w:rPr>
          <w:noProof/>
        </w:rPr>
      </w:pPr>
      <w:r w:rsidRPr="001E52EE">
        <w:t>Should you have any technical questions about the upgrade please contact support</w:t>
      </w:r>
      <w:r>
        <w:t>.</w:t>
      </w:r>
    </w:p>
    <w:p w14:paraId="2971E6FA" w14:textId="77777777" w:rsidR="00032403" w:rsidRPr="00032403" w:rsidRDefault="00032403" w:rsidP="00032403">
      <w:pPr>
        <w:rPr>
          <w:noProof/>
        </w:rPr>
      </w:pPr>
    </w:p>
    <w:p w14:paraId="11B6D658" w14:textId="28720444" w:rsidR="00032403" w:rsidRPr="00032403" w:rsidRDefault="00032403" w:rsidP="00867590">
      <w:pPr>
        <w:jc w:val="both"/>
        <w:rPr>
          <w:b/>
          <w:noProof/>
        </w:rPr>
      </w:pPr>
      <w:r w:rsidRPr="00032403">
        <w:rPr>
          <w:noProof/>
        </w:rPr>
        <w:t xml:space="preserve">In addition, for technical assistance and information, please visit Software Support Online: </w:t>
      </w:r>
      <w:hyperlink r:id="rId11" w:history="1">
        <w:r w:rsidR="003D444C" w:rsidRPr="00817909">
          <w:rPr>
            <w:rStyle w:val="HPEHyperlinkChar"/>
          </w:rPr>
          <w:t>hpe.com/software/support</w:t>
        </w:r>
      </w:hyperlink>
    </w:p>
    <w:p w14:paraId="2E49B96C" w14:textId="77777777" w:rsidR="00032403" w:rsidRPr="00032403" w:rsidRDefault="00032403" w:rsidP="00032403">
      <w:pPr>
        <w:rPr>
          <w:noProof/>
        </w:rPr>
      </w:pPr>
    </w:p>
    <w:p w14:paraId="5D5B3AB3" w14:textId="0626BB57" w:rsidR="00032403" w:rsidRPr="00032403" w:rsidRDefault="00032403" w:rsidP="00867590">
      <w:pPr>
        <w:jc w:val="both"/>
        <w:rPr>
          <w:noProof/>
        </w:rPr>
      </w:pPr>
      <w:r w:rsidRPr="00032403">
        <w:rPr>
          <w:noProof/>
        </w:rPr>
        <w:t>HP</w:t>
      </w:r>
      <w:r w:rsidR="00841CB2">
        <w:rPr>
          <w:noProof/>
        </w:rPr>
        <w:t>E</w:t>
      </w:r>
      <w:r w:rsidRPr="00032403">
        <w:rPr>
          <w:noProof/>
        </w:rPr>
        <w:t xml:space="preserve"> once again wishes to thank you for choosing</w:t>
      </w:r>
      <w:r w:rsidR="008573E6" w:rsidRPr="008573E6">
        <w:t xml:space="preserve"> </w:t>
      </w:r>
      <w:r w:rsidR="008573E6" w:rsidRPr="008573E6">
        <w:rPr>
          <w:noProof/>
        </w:rPr>
        <w:t>HP Logger Gen 8 appliances and Logger Add-on licenses.</w:t>
      </w:r>
      <w:r w:rsidR="008573E6">
        <w:rPr>
          <w:noProof/>
        </w:rPr>
        <w:t xml:space="preserve"> </w:t>
      </w:r>
      <w:r w:rsidRPr="00032403">
        <w:rPr>
          <w:noProof/>
        </w:rPr>
        <w:t xml:space="preserve"> We appreciate your business and look forward to continuing to serve your business needs in the future.</w:t>
      </w:r>
    </w:p>
    <w:p w14:paraId="0FE7D666" w14:textId="77777777" w:rsidR="00032403" w:rsidRPr="00032403" w:rsidRDefault="00032403" w:rsidP="00032403">
      <w:pPr>
        <w:rPr>
          <w:noProof/>
        </w:rPr>
      </w:pPr>
    </w:p>
    <w:p w14:paraId="4C18B3B6" w14:textId="77777777" w:rsidR="00032403" w:rsidRPr="00032403" w:rsidRDefault="00032403" w:rsidP="00032403">
      <w:pPr>
        <w:rPr>
          <w:noProof/>
        </w:rPr>
      </w:pPr>
    </w:p>
    <w:p w14:paraId="6AB330D8" w14:textId="77777777" w:rsidR="00032403" w:rsidRPr="00032403" w:rsidRDefault="00032403" w:rsidP="00032403">
      <w:pPr>
        <w:rPr>
          <w:noProof/>
        </w:rPr>
      </w:pPr>
    </w:p>
    <w:p w14:paraId="165A9DCF" w14:textId="77777777" w:rsidR="00032403" w:rsidRPr="00032403" w:rsidRDefault="00032403" w:rsidP="00032403">
      <w:pPr>
        <w:rPr>
          <w:noProof/>
        </w:rPr>
      </w:pPr>
      <w:r w:rsidRPr="00032403">
        <w:rPr>
          <w:noProof/>
        </w:rPr>
        <w:t>Sincerely,</w:t>
      </w:r>
    </w:p>
    <w:p w14:paraId="25329FF9" w14:textId="2B9A88FB" w:rsidR="00032403" w:rsidRDefault="003D444C" w:rsidP="00032403">
      <w:pPr>
        <w:rPr>
          <w:noProof/>
        </w:rPr>
      </w:pPr>
      <w:r>
        <w:rPr>
          <w:noProof/>
        </w:rPr>
        <w:t>Hewlett Packard Enterprise</w:t>
      </w:r>
    </w:p>
    <w:p w14:paraId="0BD9567B" w14:textId="77777777" w:rsidR="00032403" w:rsidRDefault="00032403" w:rsidP="00032403">
      <w:pPr>
        <w:rPr>
          <w:noProof/>
        </w:rPr>
      </w:pPr>
    </w:p>
    <w:p w14:paraId="3D298AD6" w14:textId="4CDE52E7" w:rsidR="003D444C" w:rsidRDefault="003D444C">
      <w:pPr>
        <w:spacing w:line="240" w:lineRule="auto"/>
        <w:rPr>
          <w:noProof/>
        </w:rPr>
      </w:pPr>
      <w:r>
        <w:rPr>
          <w:noProof/>
        </w:rPr>
        <w:br w:type="page"/>
      </w:r>
    </w:p>
    <w:p w14:paraId="32CB79E8" w14:textId="655CC02C" w:rsidR="003D444C" w:rsidRDefault="003D444C" w:rsidP="00C449E9">
      <w:pPr>
        <w:pStyle w:val="Heading1"/>
      </w:pPr>
      <w:bookmarkStart w:id="1" w:name="App_a"/>
      <w:r w:rsidRPr="003D444C">
        <w:lastRenderedPageBreak/>
        <w:t>A</w:t>
      </w:r>
      <w:r>
        <w:t>ppendix</w:t>
      </w:r>
      <w:r w:rsidRPr="003D444C">
        <w:t xml:space="preserve"> A: Definitions</w:t>
      </w:r>
    </w:p>
    <w:bookmarkEnd w:id="1"/>
    <w:p w14:paraId="51373FC9" w14:textId="77777777" w:rsidR="003D444C" w:rsidRPr="003D444C" w:rsidRDefault="003D444C" w:rsidP="003D444C">
      <w:pPr>
        <w:rPr>
          <w:rFonts w:ascii="Metric Bold" w:hAnsi="Metric Bold"/>
          <w:noProof/>
          <w:sz w:val="28"/>
          <w:szCs w:val="28"/>
        </w:rPr>
      </w:pPr>
    </w:p>
    <w:p w14:paraId="6DC09FBE" w14:textId="117ECF2A" w:rsidR="003D444C" w:rsidRDefault="00933390" w:rsidP="00AB52B0">
      <w:pPr>
        <w:jc w:val="both"/>
        <w:rPr>
          <w:u w:val="single" w:color="00B388"/>
        </w:rPr>
      </w:pPr>
      <w:r w:rsidRPr="00933390">
        <w:rPr>
          <w:noProof/>
        </w:rPr>
        <w:t xml:space="preserve">This product version obsolescence is covered by version 1.1 of the Release &amp; Support policy for HPE Security products. Definitions of terms are provided by the product version obsolescence guidelines documented at </w:t>
      </w:r>
      <w:hyperlink r:id="rId12" w:history="1">
        <w:r w:rsidR="00165A69" w:rsidRPr="00AB52B0">
          <w:rPr>
            <w:b/>
            <w:u w:val="single"/>
          </w:rPr>
          <w:t>hpe.com/software/support-lifecycle</w:t>
        </w:r>
      </w:hyperlink>
      <w:r w:rsidR="00C1419E" w:rsidRPr="00AB52B0">
        <w:t>.</w:t>
      </w:r>
    </w:p>
    <w:p w14:paraId="11BD28BF" w14:textId="77777777" w:rsidR="003D444C" w:rsidRPr="003D444C" w:rsidDel="002C6F10" w:rsidRDefault="003D444C" w:rsidP="003D444C">
      <w:pPr>
        <w:rPr>
          <w:noProof/>
        </w:rPr>
      </w:pPr>
    </w:p>
    <w:p w14:paraId="20D0F072" w14:textId="77777777" w:rsidR="003D444C" w:rsidRPr="00C449E9" w:rsidDel="002C6F10" w:rsidRDefault="003D444C" w:rsidP="00C449E9">
      <w:pPr>
        <w:pStyle w:val="Heading2"/>
      </w:pPr>
      <w:r w:rsidRPr="00C449E9" w:rsidDel="002C6F10">
        <w:t xml:space="preserve">Product Support </w:t>
      </w:r>
    </w:p>
    <w:p w14:paraId="48BD7E1E" w14:textId="77777777" w:rsidR="00C1419E" w:rsidRPr="00D87CE2" w:rsidRDefault="00C1419E" w:rsidP="00C1419E">
      <w:pPr>
        <w:jc w:val="both"/>
      </w:pPr>
      <w:r w:rsidRPr="00D87CE2" w:rsidDel="002C6F10">
        <w:t>Product Support is the reactive engagement of regional support resources (Support Center) and division support resources (Lab), in accordance with your purchased support plan, for the resolution of product defects, plus product enhancements for a specific product version. This includes investigation of newly reported defects and if appropriate, development of defect fixes and making these available for customers via patches. The HP</w:t>
      </w:r>
      <w:r>
        <w:t>E</w:t>
      </w:r>
      <w:r w:rsidRPr="00D87CE2" w:rsidDel="002C6F10">
        <w:t xml:space="preserve"> product teams (Lab) will review and either approve or deny requests for defect fixes and enhancements (including additional support for newly-released operating system versions).</w:t>
      </w:r>
    </w:p>
    <w:p w14:paraId="289C2BA0" w14:textId="77777777" w:rsidR="00C1419E" w:rsidRPr="00D87CE2" w:rsidRDefault="00C1419E" w:rsidP="00C1419E">
      <w:pPr>
        <w:jc w:val="both"/>
      </w:pPr>
    </w:p>
    <w:p w14:paraId="0A427417" w14:textId="77777777" w:rsidR="00C1419E" w:rsidRPr="00D87CE2" w:rsidRDefault="00C1419E" w:rsidP="00C1419E">
      <w:pPr>
        <w:jc w:val="both"/>
      </w:pPr>
      <w:r w:rsidRPr="00D87CE2">
        <w:t>While HP</w:t>
      </w:r>
      <w:r>
        <w:t>E</w:t>
      </w:r>
      <w:r w:rsidRPr="00D87CE2">
        <w:t xml:space="preserve"> investigates all problems and issues raised for products covered under Product Support, customers may be required to install the most current version or patches as part of the troubleshooting process. </w:t>
      </w:r>
    </w:p>
    <w:p w14:paraId="326C5D77" w14:textId="77777777" w:rsidR="00C1419E" w:rsidRPr="00D87CE2" w:rsidRDefault="00C1419E" w:rsidP="00C1419E">
      <w:pPr>
        <w:jc w:val="both"/>
      </w:pPr>
    </w:p>
    <w:p w14:paraId="024A602C" w14:textId="77777777" w:rsidR="00C1419E" w:rsidRPr="00D87CE2" w:rsidRDefault="00C1419E" w:rsidP="00C1419E">
      <w:pPr>
        <w:jc w:val="both"/>
      </w:pPr>
      <w:r w:rsidRPr="00D87CE2">
        <w:t>Version Maturity may apply to specific versions of HP</w:t>
      </w:r>
      <w:r>
        <w:t>E</w:t>
      </w:r>
      <w:r w:rsidRPr="00D87CE2">
        <w:t xml:space="preserve"> products. Version Maturity means that, for a specific product version, no further enhancements or changes to functionality is planned, nor are any further platform refreshes planned in order to update that product version to support current or future operating systems, operating system versions or hardware platforms.</w:t>
      </w:r>
    </w:p>
    <w:p w14:paraId="5A35244F" w14:textId="77777777" w:rsidR="003D444C" w:rsidRPr="003D444C" w:rsidRDefault="003D444C" w:rsidP="003D444C">
      <w:pPr>
        <w:rPr>
          <w:noProof/>
        </w:rPr>
      </w:pPr>
    </w:p>
    <w:p w14:paraId="1D554874" w14:textId="02DC6447" w:rsidR="003D444C" w:rsidRPr="00C449E9" w:rsidRDefault="003D444C" w:rsidP="00C449E9">
      <w:pPr>
        <w:pStyle w:val="Heading2"/>
      </w:pPr>
      <w:r w:rsidRPr="00841CB2">
        <w:t>End</w:t>
      </w:r>
      <w:r w:rsidR="00C1419E">
        <w:t>-</w:t>
      </w:r>
      <w:r w:rsidRPr="00841CB2">
        <w:t>of</w:t>
      </w:r>
      <w:r w:rsidR="00C1419E">
        <w:t>-</w:t>
      </w:r>
      <w:r w:rsidRPr="00841CB2">
        <w:t>Support</w:t>
      </w:r>
      <w:r w:rsidR="00C1419E">
        <w:t xml:space="preserve"> </w:t>
      </w:r>
      <w:r w:rsidR="00E37F54">
        <w:t>Date</w:t>
      </w:r>
    </w:p>
    <w:p w14:paraId="791B3618" w14:textId="77777777" w:rsidR="00C1419E" w:rsidRPr="00D87CE2" w:rsidRDefault="00C1419E" w:rsidP="00C1419E">
      <w:pPr>
        <w:jc w:val="both"/>
      </w:pPr>
      <w:r w:rsidRPr="00D87CE2">
        <w:t>End-of-Support Date is the last date Software maintenance, installation and configuration assistance, and other standard support services will be accepted for the specified product release (as specified by Major and Minor version numbering). EOS also means the last date Software Change Requests (SCRs) will be accepted for a specified Version of a Product. After the EOS date, all SCRs will be planned for future versions, as applicable. Current patches for the version of the HP</w:t>
      </w:r>
      <w:r>
        <w:t>E</w:t>
      </w:r>
      <w:r w:rsidRPr="00D87CE2">
        <w:t xml:space="preserve"> reaching EOS will remain available for electronic download for a reasonable period of time. </w:t>
      </w:r>
    </w:p>
    <w:p w14:paraId="0DC73191" w14:textId="77777777" w:rsidR="003D444C" w:rsidRPr="003D444C" w:rsidRDefault="003D444C" w:rsidP="003D444C">
      <w:pPr>
        <w:rPr>
          <w:noProof/>
        </w:rPr>
      </w:pPr>
    </w:p>
    <w:p w14:paraId="0D12CDD6" w14:textId="77777777" w:rsidR="00C1419E" w:rsidRDefault="00C1419E" w:rsidP="00C1419E">
      <w:pPr>
        <w:jc w:val="both"/>
      </w:pPr>
    </w:p>
    <w:p w14:paraId="3418103C" w14:textId="77777777" w:rsidR="00855119" w:rsidRDefault="00855119" w:rsidP="00C1419E">
      <w:pPr>
        <w:jc w:val="both"/>
      </w:pPr>
    </w:p>
    <w:p w14:paraId="1A33A876" w14:textId="77777777" w:rsidR="00855119" w:rsidRDefault="00855119" w:rsidP="00C1419E">
      <w:pPr>
        <w:jc w:val="both"/>
      </w:pPr>
    </w:p>
    <w:p w14:paraId="4AD28877" w14:textId="77777777" w:rsidR="00855119" w:rsidRDefault="00855119" w:rsidP="00C1419E">
      <w:pPr>
        <w:jc w:val="both"/>
      </w:pPr>
    </w:p>
    <w:p w14:paraId="09CA0FA8" w14:textId="77777777" w:rsidR="00855119" w:rsidRDefault="00855119" w:rsidP="00C1419E">
      <w:pPr>
        <w:jc w:val="both"/>
      </w:pPr>
    </w:p>
    <w:p w14:paraId="27C74C04" w14:textId="77777777" w:rsidR="00855119" w:rsidRPr="00D87CE2" w:rsidRDefault="00855119" w:rsidP="00C1419E">
      <w:pPr>
        <w:jc w:val="both"/>
      </w:pPr>
    </w:p>
    <w:p w14:paraId="077501DF" w14:textId="77777777" w:rsidR="003D444C" w:rsidRPr="003D444C" w:rsidRDefault="003D444C" w:rsidP="003D444C">
      <w:pPr>
        <w:rPr>
          <w:noProof/>
        </w:rPr>
      </w:pPr>
    </w:p>
    <w:p w14:paraId="2ED58B00" w14:textId="2855269F" w:rsidR="003D444C" w:rsidRPr="003D444C" w:rsidRDefault="003D444C" w:rsidP="00C449E9">
      <w:pPr>
        <w:pStyle w:val="Heading1"/>
        <w:rPr>
          <w:b/>
          <w:bCs/>
        </w:rPr>
      </w:pPr>
      <w:bookmarkStart w:id="2" w:name="App_b"/>
      <w:r w:rsidRPr="003D444C">
        <w:lastRenderedPageBreak/>
        <w:t>A</w:t>
      </w:r>
      <w:r>
        <w:t>ppendix</w:t>
      </w:r>
      <w:r w:rsidRPr="003D444C">
        <w:t xml:space="preserve"> B: Affected Product SKUs</w:t>
      </w:r>
    </w:p>
    <w:bookmarkEnd w:id="2"/>
    <w:p w14:paraId="7DC01479" w14:textId="77777777" w:rsidR="003D444C" w:rsidRDefault="003D444C" w:rsidP="0080554C">
      <w:pPr>
        <w:rPr>
          <w:noProof/>
        </w:rPr>
      </w:pPr>
    </w:p>
    <w:tbl>
      <w:tblPr>
        <w:tblStyle w:val="TableGrid"/>
        <w:tblpPr w:leftFromText="180" w:rightFromText="180" w:horzAnchor="margin" w:tblpXSpec="center" w:tblpY="657"/>
        <w:tblW w:w="73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6"/>
        <w:gridCol w:w="2614"/>
        <w:gridCol w:w="990"/>
        <w:gridCol w:w="2880"/>
      </w:tblGrid>
      <w:tr w:rsidR="00D37C03" w:rsidRPr="001C49AD" w14:paraId="63A948CD" w14:textId="4BB1ACB7" w:rsidTr="00334A6D">
        <w:trPr>
          <w:trHeight w:val="288"/>
          <w:tblHeader/>
        </w:trPr>
        <w:tc>
          <w:tcPr>
            <w:tcW w:w="896" w:type="dxa"/>
            <w:tcBorders>
              <w:bottom w:val="single" w:sz="36" w:space="0" w:color="00B388"/>
            </w:tcBorders>
            <w:tcMar>
              <w:left w:w="0" w:type="dxa"/>
              <w:right w:w="115" w:type="dxa"/>
            </w:tcMar>
            <w:vAlign w:val="center"/>
          </w:tcPr>
          <w:p w14:paraId="31071C6C" w14:textId="5A4DEFAD" w:rsidR="00D37C03" w:rsidRPr="001C49AD" w:rsidRDefault="00D37C03" w:rsidP="00DC782A">
            <w:pPr>
              <w:pStyle w:val="TableSubhead8pt"/>
              <w:rPr>
                <w:sz w:val="18"/>
                <w:szCs w:val="18"/>
              </w:rPr>
            </w:pPr>
            <w:r>
              <w:rPr>
                <w:sz w:val="18"/>
                <w:szCs w:val="18"/>
              </w:rPr>
              <w:t>SKU</w:t>
            </w:r>
          </w:p>
        </w:tc>
        <w:tc>
          <w:tcPr>
            <w:tcW w:w="2614" w:type="dxa"/>
            <w:tcBorders>
              <w:bottom w:val="single" w:sz="36" w:space="0" w:color="00B388"/>
            </w:tcBorders>
            <w:vAlign w:val="center"/>
          </w:tcPr>
          <w:p w14:paraId="78DA2423" w14:textId="7F389915" w:rsidR="00D37C03" w:rsidRPr="001C49AD" w:rsidRDefault="00D37C03" w:rsidP="00DC782A">
            <w:pPr>
              <w:pStyle w:val="TableSubhead8pt"/>
              <w:rPr>
                <w:sz w:val="18"/>
                <w:szCs w:val="18"/>
              </w:rPr>
            </w:pPr>
            <w:r>
              <w:rPr>
                <w:sz w:val="18"/>
                <w:szCs w:val="18"/>
              </w:rPr>
              <w:t>PRODUCT DESCRIPTION</w:t>
            </w:r>
          </w:p>
        </w:tc>
        <w:tc>
          <w:tcPr>
            <w:tcW w:w="3870" w:type="dxa"/>
            <w:gridSpan w:val="2"/>
            <w:tcBorders>
              <w:bottom w:val="single" w:sz="36" w:space="0" w:color="00B388"/>
            </w:tcBorders>
          </w:tcPr>
          <w:p w14:paraId="2DDC5237" w14:textId="77777777" w:rsidR="00D37C03" w:rsidRDefault="00D37C03" w:rsidP="00E541CD">
            <w:pPr>
              <w:pStyle w:val="TableSubhead8pt"/>
              <w:rPr>
                <w:sz w:val="18"/>
                <w:szCs w:val="18"/>
              </w:rPr>
            </w:pPr>
            <w:r>
              <w:rPr>
                <w:sz w:val="18"/>
                <w:szCs w:val="18"/>
              </w:rPr>
              <w:t>Replacement sku and Description</w:t>
            </w:r>
          </w:p>
          <w:p w14:paraId="7A3BBD85" w14:textId="784AD707" w:rsidR="00FC1AF8" w:rsidRDefault="00FC1AF8" w:rsidP="00E541CD">
            <w:pPr>
              <w:pStyle w:val="TableSubhead8pt"/>
              <w:rPr>
                <w:sz w:val="18"/>
                <w:szCs w:val="18"/>
              </w:rPr>
            </w:pPr>
            <w:r w:rsidRPr="00D37C03">
              <w:rPr>
                <w:color w:val="FF0000"/>
                <w:szCs w:val="16"/>
              </w:rPr>
              <w:t>CONSULT WITH YOUR HPE SALES REP ABOUT THE PURCHASE OF THE GEN 9 UPGRADE PRODUCT</w:t>
            </w:r>
          </w:p>
        </w:tc>
      </w:tr>
      <w:tr w:rsidR="00620224" w:rsidRPr="00855119" w14:paraId="348F38B8" w14:textId="60E29DBC"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Borders>
              <w:top w:val="single" w:sz="36" w:space="0" w:color="00B388"/>
            </w:tcBorders>
            <w:hideMark/>
          </w:tcPr>
          <w:p w14:paraId="7524B7FF" w14:textId="1D33788C" w:rsidR="00620224" w:rsidRPr="00620224" w:rsidRDefault="00620224" w:rsidP="00620224">
            <w:pPr>
              <w:spacing w:line="240" w:lineRule="auto"/>
              <w:rPr>
                <w:rFonts w:eastAsia="Times New Roman" w:cs="Arial"/>
                <w:sz w:val="18"/>
                <w:szCs w:val="18"/>
              </w:rPr>
            </w:pPr>
            <w:r w:rsidRPr="00620224">
              <w:rPr>
                <w:sz w:val="18"/>
                <w:szCs w:val="18"/>
              </w:rPr>
              <w:t>P0J39BA</w:t>
            </w:r>
          </w:p>
        </w:tc>
        <w:tc>
          <w:tcPr>
            <w:tcW w:w="2614" w:type="dxa"/>
            <w:tcBorders>
              <w:top w:val="single" w:sz="36" w:space="0" w:color="00B388"/>
            </w:tcBorders>
            <w:hideMark/>
          </w:tcPr>
          <w:p w14:paraId="1CB3B0B8" w14:textId="6EEB37B7" w:rsidR="00620224" w:rsidRPr="00620224" w:rsidRDefault="00620224" w:rsidP="00620224">
            <w:pPr>
              <w:spacing w:line="240" w:lineRule="auto"/>
              <w:rPr>
                <w:rFonts w:eastAsia="Times New Roman" w:cs="Arial"/>
                <w:sz w:val="18"/>
                <w:szCs w:val="18"/>
              </w:rPr>
            </w:pPr>
            <w:r w:rsidRPr="00620224">
              <w:rPr>
                <w:sz w:val="18"/>
                <w:szCs w:val="18"/>
              </w:rPr>
              <w:t>HP ArcSight SD Platform L3505 Server</w:t>
            </w:r>
          </w:p>
        </w:tc>
        <w:tc>
          <w:tcPr>
            <w:tcW w:w="990" w:type="dxa"/>
            <w:tcBorders>
              <w:top w:val="single" w:sz="36" w:space="0" w:color="00B388"/>
            </w:tcBorders>
          </w:tcPr>
          <w:p w14:paraId="376138E0" w14:textId="40C86F14" w:rsidR="00620224" w:rsidRPr="00620224" w:rsidRDefault="00620224" w:rsidP="00620224">
            <w:pPr>
              <w:spacing w:line="240" w:lineRule="auto"/>
              <w:rPr>
                <w:rFonts w:eastAsia="Times New Roman" w:cs="Arial"/>
                <w:sz w:val="18"/>
                <w:szCs w:val="18"/>
              </w:rPr>
            </w:pPr>
            <w:r w:rsidRPr="00620224">
              <w:rPr>
                <w:sz w:val="18"/>
                <w:szCs w:val="18"/>
              </w:rPr>
              <w:t>P0K41CA</w:t>
            </w:r>
          </w:p>
        </w:tc>
        <w:tc>
          <w:tcPr>
            <w:tcW w:w="2880" w:type="dxa"/>
            <w:tcBorders>
              <w:top w:val="single" w:sz="36" w:space="0" w:color="00B388"/>
            </w:tcBorders>
          </w:tcPr>
          <w:p w14:paraId="70CA3067" w14:textId="733DEF43" w:rsidR="00620224" w:rsidRPr="00620224" w:rsidRDefault="00620224" w:rsidP="00620224">
            <w:pPr>
              <w:spacing w:line="240" w:lineRule="auto"/>
              <w:rPr>
                <w:rFonts w:eastAsia="Times New Roman" w:cs="Arial"/>
                <w:sz w:val="18"/>
                <w:szCs w:val="18"/>
              </w:rPr>
            </w:pPr>
            <w:r w:rsidRPr="00620224">
              <w:rPr>
                <w:sz w:val="18"/>
                <w:szCs w:val="18"/>
              </w:rPr>
              <w:t>HPE S AS SDP L3505 to SDP L7600 Upg Svr</w:t>
            </w:r>
          </w:p>
        </w:tc>
      </w:tr>
      <w:tr w:rsidR="00620224" w:rsidRPr="00855119" w14:paraId="468961C4" w14:textId="17AFC9F8"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757FB552" w14:textId="6132F025" w:rsidR="00620224" w:rsidRPr="00620224" w:rsidRDefault="00620224" w:rsidP="00620224">
            <w:pPr>
              <w:spacing w:line="240" w:lineRule="auto"/>
              <w:rPr>
                <w:rFonts w:eastAsia="Times New Roman" w:cs="Arial"/>
                <w:sz w:val="18"/>
                <w:szCs w:val="18"/>
              </w:rPr>
            </w:pPr>
            <w:r w:rsidRPr="00620224">
              <w:rPr>
                <w:sz w:val="18"/>
                <w:szCs w:val="18"/>
              </w:rPr>
              <w:t>P0J40BA</w:t>
            </w:r>
          </w:p>
        </w:tc>
        <w:tc>
          <w:tcPr>
            <w:tcW w:w="2614" w:type="dxa"/>
            <w:hideMark/>
          </w:tcPr>
          <w:p w14:paraId="3F5BF9C2" w14:textId="2A23439C" w:rsidR="00620224" w:rsidRPr="00620224" w:rsidRDefault="00620224" w:rsidP="00620224">
            <w:pPr>
              <w:spacing w:line="240" w:lineRule="auto"/>
              <w:rPr>
                <w:rFonts w:eastAsia="Times New Roman" w:cs="Arial"/>
                <w:sz w:val="18"/>
                <w:szCs w:val="18"/>
              </w:rPr>
            </w:pPr>
            <w:r w:rsidRPr="00620224">
              <w:rPr>
                <w:sz w:val="18"/>
                <w:szCs w:val="18"/>
              </w:rPr>
              <w:t>HP ArcSight SD Platform L3505 HA Server</w:t>
            </w:r>
          </w:p>
        </w:tc>
        <w:tc>
          <w:tcPr>
            <w:tcW w:w="990" w:type="dxa"/>
          </w:tcPr>
          <w:p w14:paraId="66533FBD" w14:textId="734B5D6A" w:rsidR="00620224" w:rsidRPr="00620224" w:rsidRDefault="00620224" w:rsidP="00620224">
            <w:pPr>
              <w:spacing w:line="240" w:lineRule="auto"/>
              <w:rPr>
                <w:rFonts w:eastAsia="Times New Roman" w:cs="Arial"/>
                <w:sz w:val="18"/>
                <w:szCs w:val="18"/>
              </w:rPr>
            </w:pPr>
            <w:r w:rsidRPr="00620224">
              <w:rPr>
                <w:sz w:val="18"/>
                <w:szCs w:val="18"/>
              </w:rPr>
              <w:t>P0K47CA</w:t>
            </w:r>
          </w:p>
        </w:tc>
        <w:tc>
          <w:tcPr>
            <w:tcW w:w="2880" w:type="dxa"/>
          </w:tcPr>
          <w:p w14:paraId="4DE3EDF5" w14:textId="48DF4FB2" w:rsidR="00620224" w:rsidRPr="00620224" w:rsidRDefault="00620224" w:rsidP="00620224">
            <w:pPr>
              <w:spacing w:line="240" w:lineRule="auto"/>
              <w:rPr>
                <w:rFonts w:eastAsia="Times New Roman" w:cs="Arial"/>
                <w:sz w:val="18"/>
                <w:szCs w:val="18"/>
              </w:rPr>
            </w:pPr>
            <w:r w:rsidRPr="00620224">
              <w:rPr>
                <w:sz w:val="18"/>
                <w:szCs w:val="18"/>
              </w:rPr>
              <w:t>HPE S AS SDPLXXXXHA toSDPL7600HA Upg Svr</w:t>
            </w:r>
          </w:p>
        </w:tc>
      </w:tr>
      <w:tr w:rsidR="00620224" w:rsidRPr="00855119" w14:paraId="20704B67" w14:textId="3C2CB90E"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1F787153" w14:textId="5ADA091D" w:rsidR="00620224" w:rsidRPr="00620224" w:rsidRDefault="00620224" w:rsidP="00620224">
            <w:pPr>
              <w:spacing w:line="240" w:lineRule="auto"/>
              <w:rPr>
                <w:rFonts w:eastAsia="Times New Roman" w:cs="Arial"/>
                <w:sz w:val="18"/>
                <w:szCs w:val="18"/>
              </w:rPr>
            </w:pPr>
            <w:r w:rsidRPr="00620224">
              <w:rPr>
                <w:sz w:val="18"/>
                <w:szCs w:val="18"/>
              </w:rPr>
              <w:t>P0J41BA</w:t>
            </w:r>
          </w:p>
        </w:tc>
        <w:tc>
          <w:tcPr>
            <w:tcW w:w="2614" w:type="dxa"/>
            <w:hideMark/>
          </w:tcPr>
          <w:p w14:paraId="6AA03DD0" w14:textId="04263DD5" w:rsidR="00620224" w:rsidRPr="00620224" w:rsidRDefault="00620224" w:rsidP="00620224">
            <w:pPr>
              <w:spacing w:line="240" w:lineRule="auto"/>
              <w:rPr>
                <w:rFonts w:eastAsia="Times New Roman" w:cs="Arial"/>
                <w:sz w:val="18"/>
                <w:szCs w:val="18"/>
              </w:rPr>
            </w:pPr>
            <w:r w:rsidRPr="00620224">
              <w:rPr>
                <w:sz w:val="18"/>
                <w:szCs w:val="18"/>
              </w:rPr>
              <w:t>HP ArcSight SD Platform L3505 NFR Server</w:t>
            </w:r>
          </w:p>
        </w:tc>
        <w:tc>
          <w:tcPr>
            <w:tcW w:w="990" w:type="dxa"/>
          </w:tcPr>
          <w:p w14:paraId="683F3C56" w14:textId="1B785C21" w:rsidR="00620224" w:rsidRPr="00620224" w:rsidRDefault="00620224" w:rsidP="00620224">
            <w:pPr>
              <w:spacing w:line="240" w:lineRule="auto"/>
              <w:rPr>
                <w:rFonts w:eastAsia="Times New Roman" w:cs="Arial"/>
                <w:sz w:val="18"/>
                <w:szCs w:val="18"/>
              </w:rPr>
            </w:pPr>
            <w:r w:rsidRPr="00620224">
              <w:rPr>
                <w:sz w:val="18"/>
                <w:szCs w:val="18"/>
              </w:rPr>
              <w:t>P0K48CA</w:t>
            </w:r>
          </w:p>
        </w:tc>
        <w:tc>
          <w:tcPr>
            <w:tcW w:w="2880" w:type="dxa"/>
          </w:tcPr>
          <w:p w14:paraId="1AC41AE4" w14:textId="20271744" w:rsidR="00620224" w:rsidRPr="00620224" w:rsidRDefault="00620224" w:rsidP="00620224">
            <w:pPr>
              <w:spacing w:line="240" w:lineRule="auto"/>
              <w:rPr>
                <w:rFonts w:eastAsia="Times New Roman" w:cs="Arial"/>
                <w:sz w:val="18"/>
                <w:szCs w:val="18"/>
              </w:rPr>
            </w:pPr>
            <w:r w:rsidRPr="00620224">
              <w:rPr>
                <w:sz w:val="18"/>
                <w:szCs w:val="18"/>
              </w:rPr>
              <w:t>HPE S AS SDPLXXXNFRtoSDPL7600NFR Upg Svr</w:t>
            </w:r>
          </w:p>
        </w:tc>
      </w:tr>
      <w:tr w:rsidR="00620224" w:rsidRPr="00855119" w14:paraId="2BE0DA16" w14:textId="7048574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F09650B" w14:textId="206665A8" w:rsidR="00620224" w:rsidRPr="00620224" w:rsidRDefault="00620224" w:rsidP="00620224">
            <w:pPr>
              <w:spacing w:line="240" w:lineRule="auto"/>
              <w:rPr>
                <w:rFonts w:eastAsia="Times New Roman" w:cs="Arial"/>
                <w:sz w:val="18"/>
                <w:szCs w:val="18"/>
              </w:rPr>
            </w:pPr>
            <w:r w:rsidRPr="00620224">
              <w:rPr>
                <w:sz w:val="18"/>
                <w:szCs w:val="18"/>
              </w:rPr>
              <w:t>P0J42BA</w:t>
            </w:r>
          </w:p>
        </w:tc>
        <w:tc>
          <w:tcPr>
            <w:tcW w:w="2614" w:type="dxa"/>
            <w:hideMark/>
          </w:tcPr>
          <w:p w14:paraId="76761A6E" w14:textId="7B35B89A" w:rsidR="00620224" w:rsidRPr="00620224" w:rsidRDefault="00620224" w:rsidP="00620224">
            <w:pPr>
              <w:spacing w:line="240" w:lineRule="auto"/>
              <w:rPr>
                <w:rFonts w:eastAsia="Times New Roman" w:cs="Arial"/>
                <w:sz w:val="18"/>
                <w:szCs w:val="18"/>
              </w:rPr>
            </w:pPr>
            <w:r w:rsidRPr="00620224">
              <w:rPr>
                <w:sz w:val="18"/>
                <w:szCs w:val="18"/>
              </w:rPr>
              <w:t>HP ArcSight SD Platform L3505 NP Server</w:t>
            </w:r>
          </w:p>
        </w:tc>
        <w:tc>
          <w:tcPr>
            <w:tcW w:w="990" w:type="dxa"/>
          </w:tcPr>
          <w:p w14:paraId="14F35F13" w14:textId="7FACC53D" w:rsidR="00620224" w:rsidRPr="00620224" w:rsidRDefault="00620224" w:rsidP="00620224">
            <w:pPr>
              <w:spacing w:line="240" w:lineRule="auto"/>
              <w:rPr>
                <w:rFonts w:eastAsia="Times New Roman" w:cs="Arial"/>
                <w:sz w:val="18"/>
                <w:szCs w:val="18"/>
              </w:rPr>
            </w:pPr>
            <w:r w:rsidRPr="00620224">
              <w:rPr>
                <w:sz w:val="18"/>
                <w:szCs w:val="18"/>
              </w:rPr>
              <w:t>P0K46CA</w:t>
            </w:r>
          </w:p>
        </w:tc>
        <w:tc>
          <w:tcPr>
            <w:tcW w:w="2880" w:type="dxa"/>
          </w:tcPr>
          <w:p w14:paraId="2248E5FC" w14:textId="01FD2977" w:rsidR="00620224" w:rsidRPr="00620224" w:rsidRDefault="00620224" w:rsidP="00620224">
            <w:pPr>
              <w:spacing w:line="240" w:lineRule="auto"/>
              <w:rPr>
                <w:rFonts w:eastAsia="Times New Roman" w:cs="Arial"/>
                <w:sz w:val="18"/>
                <w:szCs w:val="18"/>
              </w:rPr>
            </w:pPr>
            <w:r w:rsidRPr="00620224">
              <w:rPr>
                <w:sz w:val="18"/>
                <w:szCs w:val="18"/>
              </w:rPr>
              <w:t>HPE S AS SDPLXXXXNPtoSDP L7600NP Upg Svr</w:t>
            </w:r>
          </w:p>
        </w:tc>
      </w:tr>
      <w:tr w:rsidR="00620224" w:rsidRPr="00855119" w14:paraId="2AA3261F" w14:textId="61ABA80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6C1B35A9" w14:textId="0BBBA775" w:rsidR="00620224" w:rsidRPr="00620224" w:rsidRDefault="00620224" w:rsidP="00620224">
            <w:pPr>
              <w:spacing w:line="240" w:lineRule="auto"/>
              <w:rPr>
                <w:rFonts w:eastAsia="Times New Roman" w:cs="Arial"/>
                <w:sz w:val="18"/>
                <w:szCs w:val="18"/>
              </w:rPr>
            </w:pPr>
            <w:r w:rsidRPr="00620224">
              <w:rPr>
                <w:sz w:val="18"/>
                <w:szCs w:val="18"/>
              </w:rPr>
              <w:t>P0J43BA</w:t>
            </w:r>
          </w:p>
        </w:tc>
        <w:tc>
          <w:tcPr>
            <w:tcW w:w="2614" w:type="dxa"/>
            <w:hideMark/>
          </w:tcPr>
          <w:p w14:paraId="6AE69305" w14:textId="4C3D7518" w:rsidR="00620224" w:rsidRPr="00620224" w:rsidRDefault="00620224" w:rsidP="00620224">
            <w:pPr>
              <w:spacing w:line="240" w:lineRule="auto"/>
              <w:rPr>
                <w:rFonts w:eastAsia="Times New Roman" w:cs="Arial"/>
                <w:sz w:val="18"/>
                <w:szCs w:val="18"/>
              </w:rPr>
            </w:pPr>
            <w:r w:rsidRPr="00620224">
              <w:rPr>
                <w:sz w:val="18"/>
                <w:szCs w:val="18"/>
              </w:rPr>
              <w:t>HP ArcSight SD Platform L7505X NFR Svr</w:t>
            </w:r>
          </w:p>
        </w:tc>
        <w:tc>
          <w:tcPr>
            <w:tcW w:w="990" w:type="dxa"/>
          </w:tcPr>
          <w:p w14:paraId="43D81ED6" w14:textId="6AC8A2AB" w:rsidR="00620224" w:rsidRPr="00620224" w:rsidRDefault="00620224" w:rsidP="00620224">
            <w:pPr>
              <w:spacing w:line="240" w:lineRule="auto"/>
              <w:rPr>
                <w:rFonts w:eastAsia="Times New Roman" w:cs="Arial"/>
                <w:sz w:val="18"/>
                <w:szCs w:val="18"/>
              </w:rPr>
            </w:pPr>
            <w:r w:rsidRPr="00620224">
              <w:rPr>
                <w:sz w:val="18"/>
                <w:szCs w:val="18"/>
              </w:rPr>
              <w:t>P0K48CA</w:t>
            </w:r>
          </w:p>
        </w:tc>
        <w:tc>
          <w:tcPr>
            <w:tcW w:w="2880" w:type="dxa"/>
          </w:tcPr>
          <w:p w14:paraId="1159BFDB" w14:textId="03FACDD7" w:rsidR="00620224" w:rsidRPr="00620224" w:rsidRDefault="00620224" w:rsidP="00620224">
            <w:pPr>
              <w:spacing w:line="240" w:lineRule="auto"/>
              <w:rPr>
                <w:rFonts w:eastAsia="Times New Roman" w:cs="Arial"/>
                <w:sz w:val="18"/>
                <w:szCs w:val="18"/>
              </w:rPr>
            </w:pPr>
            <w:r w:rsidRPr="00620224">
              <w:rPr>
                <w:sz w:val="18"/>
                <w:szCs w:val="18"/>
              </w:rPr>
              <w:t>HPE S AS SDPLXXXNFRtoSDPL7600NFR Upg Svr</w:t>
            </w:r>
          </w:p>
        </w:tc>
      </w:tr>
      <w:tr w:rsidR="00620224" w:rsidRPr="00855119" w14:paraId="4DAA8E28" w14:textId="3B21E796"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FFA3E1D" w14:textId="634C8645" w:rsidR="00620224" w:rsidRPr="00620224" w:rsidRDefault="00620224" w:rsidP="00620224">
            <w:pPr>
              <w:spacing w:line="240" w:lineRule="auto"/>
              <w:rPr>
                <w:rFonts w:eastAsia="Times New Roman" w:cs="Arial"/>
                <w:sz w:val="18"/>
                <w:szCs w:val="18"/>
              </w:rPr>
            </w:pPr>
            <w:r w:rsidRPr="00620224">
              <w:rPr>
                <w:sz w:val="18"/>
                <w:szCs w:val="18"/>
              </w:rPr>
              <w:t>P0J44BA</w:t>
            </w:r>
          </w:p>
        </w:tc>
        <w:tc>
          <w:tcPr>
            <w:tcW w:w="2614" w:type="dxa"/>
            <w:hideMark/>
          </w:tcPr>
          <w:p w14:paraId="4E2DC9FB" w14:textId="5828E920" w:rsidR="00620224" w:rsidRPr="00620224" w:rsidRDefault="00620224" w:rsidP="00620224">
            <w:pPr>
              <w:spacing w:line="240" w:lineRule="auto"/>
              <w:rPr>
                <w:rFonts w:eastAsia="Times New Roman" w:cs="Arial"/>
                <w:sz w:val="18"/>
                <w:szCs w:val="18"/>
              </w:rPr>
            </w:pPr>
            <w:r w:rsidRPr="00620224">
              <w:rPr>
                <w:sz w:val="18"/>
                <w:szCs w:val="18"/>
              </w:rPr>
              <w:t>HP ArcSight SD Platform L7505-SAN HA Svr</w:t>
            </w:r>
          </w:p>
        </w:tc>
        <w:tc>
          <w:tcPr>
            <w:tcW w:w="990" w:type="dxa"/>
          </w:tcPr>
          <w:p w14:paraId="59855A4D" w14:textId="5698F5D1" w:rsidR="00620224" w:rsidRPr="00620224" w:rsidRDefault="00620224" w:rsidP="00620224">
            <w:pPr>
              <w:spacing w:line="240" w:lineRule="auto"/>
              <w:rPr>
                <w:rFonts w:eastAsia="Times New Roman" w:cs="Arial"/>
                <w:sz w:val="18"/>
                <w:szCs w:val="18"/>
              </w:rPr>
            </w:pPr>
            <w:r w:rsidRPr="00620224">
              <w:rPr>
                <w:sz w:val="18"/>
                <w:szCs w:val="18"/>
              </w:rPr>
              <w:t>P0K47CA</w:t>
            </w:r>
          </w:p>
        </w:tc>
        <w:tc>
          <w:tcPr>
            <w:tcW w:w="2880" w:type="dxa"/>
          </w:tcPr>
          <w:p w14:paraId="1EBE33B8" w14:textId="41C46804" w:rsidR="00620224" w:rsidRPr="00620224" w:rsidRDefault="00620224" w:rsidP="00620224">
            <w:pPr>
              <w:spacing w:line="240" w:lineRule="auto"/>
              <w:rPr>
                <w:rFonts w:eastAsia="Times New Roman" w:cs="Arial"/>
                <w:sz w:val="18"/>
                <w:szCs w:val="18"/>
              </w:rPr>
            </w:pPr>
            <w:r w:rsidRPr="00620224">
              <w:rPr>
                <w:sz w:val="18"/>
                <w:szCs w:val="18"/>
              </w:rPr>
              <w:t>HPE S AS SDPLXXXXHA toSDPL7600HA Upg Svr</w:t>
            </w:r>
          </w:p>
        </w:tc>
      </w:tr>
      <w:tr w:rsidR="00620224" w:rsidRPr="00855119" w14:paraId="2A7C28CA" w14:textId="01D2E59A"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31C648F" w14:textId="2C2F8538" w:rsidR="00620224" w:rsidRPr="00620224" w:rsidRDefault="00620224" w:rsidP="00620224">
            <w:pPr>
              <w:spacing w:line="240" w:lineRule="auto"/>
              <w:rPr>
                <w:rFonts w:eastAsia="Times New Roman" w:cs="Arial"/>
                <w:sz w:val="18"/>
                <w:szCs w:val="18"/>
              </w:rPr>
            </w:pPr>
            <w:r w:rsidRPr="00620224">
              <w:rPr>
                <w:sz w:val="18"/>
                <w:szCs w:val="18"/>
              </w:rPr>
              <w:t>P0J45BA</w:t>
            </w:r>
          </w:p>
        </w:tc>
        <w:tc>
          <w:tcPr>
            <w:tcW w:w="2614" w:type="dxa"/>
            <w:hideMark/>
          </w:tcPr>
          <w:p w14:paraId="134A7521" w14:textId="1774D2CC" w:rsidR="00620224" w:rsidRPr="00620224" w:rsidRDefault="00620224" w:rsidP="00620224">
            <w:pPr>
              <w:spacing w:line="240" w:lineRule="auto"/>
              <w:rPr>
                <w:rFonts w:eastAsia="Times New Roman" w:cs="Arial"/>
                <w:sz w:val="18"/>
                <w:szCs w:val="18"/>
              </w:rPr>
            </w:pPr>
            <w:r w:rsidRPr="00620224">
              <w:rPr>
                <w:sz w:val="18"/>
                <w:szCs w:val="18"/>
              </w:rPr>
              <w:t>HP ArcSight SD Platfrm L7505-SAN NFR Svr</w:t>
            </w:r>
          </w:p>
        </w:tc>
        <w:tc>
          <w:tcPr>
            <w:tcW w:w="990" w:type="dxa"/>
          </w:tcPr>
          <w:p w14:paraId="76218FBF" w14:textId="3E6ED892" w:rsidR="00620224" w:rsidRPr="00620224" w:rsidRDefault="00620224" w:rsidP="00620224">
            <w:pPr>
              <w:spacing w:line="240" w:lineRule="auto"/>
              <w:rPr>
                <w:rFonts w:eastAsia="Times New Roman" w:cs="Arial"/>
                <w:sz w:val="18"/>
                <w:szCs w:val="18"/>
              </w:rPr>
            </w:pPr>
            <w:r w:rsidRPr="00620224">
              <w:rPr>
                <w:sz w:val="18"/>
                <w:szCs w:val="18"/>
              </w:rPr>
              <w:t>P0K48CA</w:t>
            </w:r>
          </w:p>
        </w:tc>
        <w:tc>
          <w:tcPr>
            <w:tcW w:w="2880" w:type="dxa"/>
          </w:tcPr>
          <w:p w14:paraId="12BEEA90" w14:textId="1E1913BE" w:rsidR="00620224" w:rsidRPr="00620224" w:rsidRDefault="00620224" w:rsidP="00620224">
            <w:pPr>
              <w:spacing w:line="240" w:lineRule="auto"/>
              <w:rPr>
                <w:rFonts w:eastAsia="Times New Roman" w:cs="Arial"/>
                <w:sz w:val="18"/>
                <w:szCs w:val="18"/>
              </w:rPr>
            </w:pPr>
            <w:r w:rsidRPr="00620224">
              <w:rPr>
                <w:sz w:val="18"/>
                <w:szCs w:val="18"/>
              </w:rPr>
              <w:t>HPE S AS SDPLXXXNFRtoSDPL7600NFR Upg Svr</w:t>
            </w:r>
          </w:p>
        </w:tc>
      </w:tr>
      <w:tr w:rsidR="00620224" w:rsidRPr="00855119" w14:paraId="56F9AA36" w14:textId="413950D6"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783590E4" w14:textId="6C2DAF4D" w:rsidR="00620224" w:rsidRPr="00620224" w:rsidRDefault="00620224" w:rsidP="00620224">
            <w:pPr>
              <w:spacing w:line="240" w:lineRule="auto"/>
              <w:rPr>
                <w:rFonts w:eastAsia="Times New Roman" w:cs="Arial"/>
                <w:sz w:val="18"/>
                <w:szCs w:val="18"/>
              </w:rPr>
            </w:pPr>
            <w:r w:rsidRPr="00620224">
              <w:rPr>
                <w:sz w:val="18"/>
                <w:szCs w:val="18"/>
              </w:rPr>
              <w:t>P0J46BA</w:t>
            </w:r>
          </w:p>
        </w:tc>
        <w:tc>
          <w:tcPr>
            <w:tcW w:w="2614" w:type="dxa"/>
            <w:hideMark/>
          </w:tcPr>
          <w:p w14:paraId="3A046DEB" w14:textId="5023F4C5" w:rsidR="00620224" w:rsidRPr="00620224" w:rsidRDefault="00620224" w:rsidP="00620224">
            <w:pPr>
              <w:spacing w:line="240" w:lineRule="auto"/>
              <w:rPr>
                <w:rFonts w:eastAsia="Times New Roman" w:cs="Arial"/>
                <w:sz w:val="18"/>
                <w:szCs w:val="18"/>
              </w:rPr>
            </w:pPr>
            <w:r w:rsidRPr="00620224">
              <w:rPr>
                <w:sz w:val="18"/>
                <w:szCs w:val="18"/>
              </w:rPr>
              <w:t>HP ArcSight SD Platform L7505-SAN NP Svr</w:t>
            </w:r>
          </w:p>
        </w:tc>
        <w:tc>
          <w:tcPr>
            <w:tcW w:w="990" w:type="dxa"/>
          </w:tcPr>
          <w:p w14:paraId="5E8EFF30" w14:textId="47E253FA" w:rsidR="00620224" w:rsidRPr="00620224" w:rsidRDefault="00620224" w:rsidP="00620224">
            <w:pPr>
              <w:spacing w:line="240" w:lineRule="auto"/>
              <w:rPr>
                <w:rFonts w:eastAsia="Times New Roman" w:cs="Arial"/>
                <w:sz w:val="18"/>
                <w:szCs w:val="18"/>
              </w:rPr>
            </w:pPr>
            <w:r w:rsidRPr="00620224">
              <w:rPr>
                <w:sz w:val="18"/>
                <w:szCs w:val="18"/>
              </w:rPr>
              <w:t>P0K46CA</w:t>
            </w:r>
          </w:p>
        </w:tc>
        <w:tc>
          <w:tcPr>
            <w:tcW w:w="2880" w:type="dxa"/>
          </w:tcPr>
          <w:p w14:paraId="4EDEE6E7" w14:textId="6AEDED0E" w:rsidR="00620224" w:rsidRPr="00620224" w:rsidRDefault="00620224" w:rsidP="00620224">
            <w:pPr>
              <w:spacing w:line="240" w:lineRule="auto"/>
              <w:rPr>
                <w:rFonts w:eastAsia="Times New Roman" w:cs="Arial"/>
                <w:sz w:val="18"/>
                <w:szCs w:val="18"/>
              </w:rPr>
            </w:pPr>
            <w:r w:rsidRPr="00620224">
              <w:rPr>
                <w:sz w:val="18"/>
                <w:szCs w:val="18"/>
              </w:rPr>
              <w:t>HPE S AS SDPLXXXXNPtoSDP L7600NP Upg Svr</w:t>
            </w:r>
          </w:p>
        </w:tc>
      </w:tr>
      <w:tr w:rsidR="00620224" w:rsidRPr="00855119" w14:paraId="6889BEA7" w14:textId="584CF87E"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303AB4A" w14:textId="1874A7B6" w:rsidR="00620224" w:rsidRPr="00620224" w:rsidRDefault="00620224" w:rsidP="00620224">
            <w:pPr>
              <w:spacing w:line="240" w:lineRule="auto"/>
              <w:rPr>
                <w:rFonts w:eastAsia="Times New Roman" w:cs="Arial"/>
                <w:sz w:val="18"/>
                <w:szCs w:val="18"/>
              </w:rPr>
            </w:pPr>
            <w:r w:rsidRPr="00620224">
              <w:rPr>
                <w:sz w:val="18"/>
                <w:szCs w:val="18"/>
              </w:rPr>
              <w:t>P0J47BA</w:t>
            </w:r>
          </w:p>
        </w:tc>
        <w:tc>
          <w:tcPr>
            <w:tcW w:w="2614" w:type="dxa"/>
            <w:hideMark/>
          </w:tcPr>
          <w:p w14:paraId="7ECF0F45" w14:textId="544D43B5" w:rsidR="00620224" w:rsidRPr="00620224" w:rsidRDefault="00620224" w:rsidP="00620224">
            <w:pPr>
              <w:spacing w:line="240" w:lineRule="auto"/>
              <w:rPr>
                <w:rFonts w:eastAsia="Times New Roman" w:cs="Arial"/>
                <w:sz w:val="18"/>
                <w:szCs w:val="18"/>
              </w:rPr>
            </w:pPr>
            <w:r w:rsidRPr="00620224">
              <w:rPr>
                <w:sz w:val="18"/>
                <w:szCs w:val="18"/>
              </w:rPr>
              <w:t>HP ArcSight SD Platform L7505S Server</w:t>
            </w:r>
          </w:p>
        </w:tc>
        <w:tc>
          <w:tcPr>
            <w:tcW w:w="990" w:type="dxa"/>
          </w:tcPr>
          <w:p w14:paraId="7E5F41D8" w14:textId="21D370F8" w:rsidR="00620224" w:rsidRPr="00620224" w:rsidRDefault="00620224" w:rsidP="00620224">
            <w:pPr>
              <w:spacing w:line="240" w:lineRule="auto"/>
              <w:rPr>
                <w:rFonts w:eastAsia="Times New Roman" w:cs="Arial"/>
                <w:sz w:val="18"/>
                <w:szCs w:val="18"/>
              </w:rPr>
            </w:pPr>
            <w:r w:rsidRPr="00620224">
              <w:rPr>
                <w:sz w:val="18"/>
                <w:szCs w:val="18"/>
              </w:rPr>
              <w:t>P0K43CA</w:t>
            </w:r>
          </w:p>
        </w:tc>
        <w:tc>
          <w:tcPr>
            <w:tcW w:w="2880" w:type="dxa"/>
          </w:tcPr>
          <w:p w14:paraId="1BE5EC0B" w14:textId="1C6A8415" w:rsidR="00620224" w:rsidRPr="00620224" w:rsidRDefault="00620224" w:rsidP="00620224">
            <w:pPr>
              <w:spacing w:line="240" w:lineRule="auto"/>
              <w:rPr>
                <w:rFonts w:eastAsia="Times New Roman" w:cs="Arial"/>
                <w:sz w:val="18"/>
                <w:szCs w:val="18"/>
              </w:rPr>
            </w:pPr>
            <w:r w:rsidRPr="00620224">
              <w:rPr>
                <w:sz w:val="18"/>
                <w:szCs w:val="18"/>
              </w:rPr>
              <w:t>HPE S AS SDP L7505S to SDP L7600 Upg Svr</w:t>
            </w:r>
          </w:p>
        </w:tc>
      </w:tr>
      <w:tr w:rsidR="00620224" w:rsidRPr="00855119" w14:paraId="7A8E8784" w14:textId="5E9D158C"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763FECA" w14:textId="3CDB8B6A" w:rsidR="00620224" w:rsidRPr="00620224" w:rsidRDefault="00620224" w:rsidP="00620224">
            <w:pPr>
              <w:spacing w:line="240" w:lineRule="auto"/>
              <w:rPr>
                <w:rFonts w:eastAsia="Times New Roman" w:cs="Arial"/>
                <w:sz w:val="18"/>
                <w:szCs w:val="18"/>
              </w:rPr>
            </w:pPr>
            <w:r w:rsidRPr="00620224">
              <w:rPr>
                <w:sz w:val="18"/>
                <w:szCs w:val="18"/>
              </w:rPr>
              <w:t>P0J48BA</w:t>
            </w:r>
          </w:p>
        </w:tc>
        <w:tc>
          <w:tcPr>
            <w:tcW w:w="2614" w:type="dxa"/>
            <w:hideMark/>
          </w:tcPr>
          <w:p w14:paraId="22323100" w14:textId="4CB0A8A6" w:rsidR="00620224" w:rsidRPr="00620224" w:rsidRDefault="00620224" w:rsidP="00620224">
            <w:pPr>
              <w:spacing w:line="240" w:lineRule="auto"/>
              <w:rPr>
                <w:rFonts w:eastAsia="Times New Roman" w:cs="Arial"/>
                <w:sz w:val="18"/>
                <w:szCs w:val="18"/>
              </w:rPr>
            </w:pPr>
            <w:r w:rsidRPr="00620224">
              <w:rPr>
                <w:sz w:val="18"/>
                <w:szCs w:val="18"/>
              </w:rPr>
              <w:t>HP ArcSight SD Platform L7505S HA Server</w:t>
            </w:r>
          </w:p>
        </w:tc>
        <w:tc>
          <w:tcPr>
            <w:tcW w:w="990" w:type="dxa"/>
          </w:tcPr>
          <w:p w14:paraId="42E97562" w14:textId="0C7DB2D9" w:rsidR="00620224" w:rsidRPr="00620224" w:rsidRDefault="00620224" w:rsidP="00620224">
            <w:pPr>
              <w:spacing w:line="240" w:lineRule="auto"/>
              <w:rPr>
                <w:rFonts w:eastAsia="Times New Roman" w:cs="Arial"/>
                <w:sz w:val="18"/>
                <w:szCs w:val="18"/>
              </w:rPr>
            </w:pPr>
            <w:r w:rsidRPr="00620224">
              <w:rPr>
                <w:sz w:val="18"/>
                <w:szCs w:val="18"/>
              </w:rPr>
              <w:t>P0K47CA</w:t>
            </w:r>
          </w:p>
        </w:tc>
        <w:tc>
          <w:tcPr>
            <w:tcW w:w="2880" w:type="dxa"/>
          </w:tcPr>
          <w:p w14:paraId="4B507480" w14:textId="1C7D4504" w:rsidR="00620224" w:rsidRPr="00620224" w:rsidRDefault="00620224" w:rsidP="00620224">
            <w:pPr>
              <w:spacing w:line="240" w:lineRule="auto"/>
              <w:rPr>
                <w:rFonts w:eastAsia="Times New Roman" w:cs="Arial"/>
                <w:sz w:val="18"/>
                <w:szCs w:val="18"/>
              </w:rPr>
            </w:pPr>
            <w:r w:rsidRPr="00620224">
              <w:rPr>
                <w:sz w:val="18"/>
                <w:szCs w:val="18"/>
              </w:rPr>
              <w:t>HPE S AS SDPLXXXXHA toSDPL7600HA Upg Svr</w:t>
            </w:r>
          </w:p>
        </w:tc>
      </w:tr>
      <w:tr w:rsidR="00620224" w:rsidRPr="00855119" w14:paraId="61E8810B" w14:textId="689227C4"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8F1CDD6" w14:textId="41117D2C" w:rsidR="00620224" w:rsidRPr="00620224" w:rsidRDefault="00620224" w:rsidP="00620224">
            <w:pPr>
              <w:spacing w:line="240" w:lineRule="auto"/>
              <w:rPr>
                <w:rFonts w:eastAsia="Times New Roman" w:cs="Arial"/>
                <w:sz w:val="18"/>
                <w:szCs w:val="18"/>
              </w:rPr>
            </w:pPr>
            <w:r w:rsidRPr="00620224">
              <w:rPr>
                <w:sz w:val="18"/>
                <w:szCs w:val="18"/>
              </w:rPr>
              <w:t>P0J49BA</w:t>
            </w:r>
          </w:p>
        </w:tc>
        <w:tc>
          <w:tcPr>
            <w:tcW w:w="2614" w:type="dxa"/>
            <w:hideMark/>
          </w:tcPr>
          <w:p w14:paraId="7F726062" w14:textId="15D8CFE8" w:rsidR="00620224" w:rsidRPr="00620224" w:rsidRDefault="00620224" w:rsidP="00620224">
            <w:pPr>
              <w:spacing w:line="240" w:lineRule="auto"/>
              <w:rPr>
                <w:rFonts w:eastAsia="Times New Roman" w:cs="Arial"/>
                <w:sz w:val="18"/>
                <w:szCs w:val="18"/>
              </w:rPr>
            </w:pPr>
            <w:r w:rsidRPr="00620224">
              <w:rPr>
                <w:sz w:val="18"/>
                <w:szCs w:val="18"/>
              </w:rPr>
              <w:t>HP ArcSight SD Platform L7505S NP Server</w:t>
            </w:r>
          </w:p>
        </w:tc>
        <w:tc>
          <w:tcPr>
            <w:tcW w:w="990" w:type="dxa"/>
          </w:tcPr>
          <w:p w14:paraId="3C1F2BD5" w14:textId="31A9746F" w:rsidR="00620224" w:rsidRPr="00620224" w:rsidRDefault="00620224" w:rsidP="00620224">
            <w:pPr>
              <w:spacing w:line="240" w:lineRule="auto"/>
              <w:rPr>
                <w:rFonts w:eastAsia="Times New Roman" w:cs="Arial"/>
                <w:sz w:val="18"/>
                <w:szCs w:val="18"/>
              </w:rPr>
            </w:pPr>
            <w:r w:rsidRPr="00620224">
              <w:rPr>
                <w:sz w:val="18"/>
                <w:szCs w:val="18"/>
              </w:rPr>
              <w:t>P0K46CA</w:t>
            </w:r>
          </w:p>
        </w:tc>
        <w:tc>
          <w:tcPr>
            <w:tcW w:w="2880" w:type="dxa"/>
          </w:tcPr>
          <w:p w14:paraId="4A0C7F2A" w14:textId="75B10D2A" w:rsidR="00620224" w:rsidRPr="00620224" w:rsidRDefault="00620224" w:rsidP="00620224">
            <w:pPr>
              <w:spacing w:line="240" w:lineRule="auto"/>
              <w:rPr>
                <w:rFonts w:eastAsia="Times New Roman" w:cs="Arial"/>
                <w:sz w:val="18"/>
                <w:szCs w:val="18"/>
              </w:rPr>
            </w:pPr>
            <w:r w:rsidRPr="00620224">
              <w:rPr>
                <w:sz w:val="18"/>
                <w:szCs w:val="18"/>
              </w:rPr>
              <w:t>HPE S AS SDPLXXXXNPtoSDP L7600NP Upg Svr</w:t>
            </w:r>
          </w:p>
        </w:tc>
      </w:tr>
      <w:tr w:rsidR="00620224" w:rsidRPr="00855119" w14:paraId="71AE1675" w14:textId="5C775CDA"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FAB5D23" w14:textId="203250CA" w:rsidR="00620224" w:rsidRPr="00620224" w:rsidRDefault="00620224" w:rsidP="00620224">
            <w:pPr>
              <w:spacing w:line="240" w:lineRule="auto"/>
              <w:rPr>
                <w:rFonts w:eastAsia="Times New Roman" w:cs="Arial"/>
                <w:sz w:val="18"/>
                <w:szCs w:val="18"/>
              </w:rPr>
            </w:pPr>
            <w:r w:rsidRPr="00620224">
              <w:rPr>
                <w:sz w:val="18"/>
                <w:szCs w:val="18"/>
              </w:rPr>
              <w:t>P0J50BA</w:t>
            </w:r>
          </w:p>
        </w:tc>
        <w:tc>
          <w:tcPr>
            <w:tcW w:w="2614" w:type="dxa"/>
            <w:hideMark/>
          </w:tcPr>
          <w:p w14:paraId="5C20CEE5" w14:textId="7C2F97C8" w:rsidR="00620224" w:rsidRPr="00620224" w:rsidRDefault="00620224" w:rsidP="00620224">
            <w:pPr>
              <w:spacing w:line="240" w:lineRule="auto"/>
              <w:rPr>
                <w:rFonts w:eastAsia="Times New Roman" w:cs="Arial"/>
                <w:sz w:val="18"/>
                <w:szCs w:val="18"/>
              </w:rPr>
            </w:pPr>
            <w:r w:rsidRPr="00620224">
              <w:rPr>
                <w:sz w:val="18"/>
                <w:szCs w:val="18"/>
              </w:rPr>
              <w:t>HP ArcSight SD Platform L7505-SAN Server</w:t>
            </w:r>
          </w:p>
        </w:tc>
        <w:tc>
          <w:tcPr>
            <w:tcW w:w="990" w:type="dxa"/>
          </w:tcPr>
          <w:p w14:paraId="6BA92BB2" w14:textId="27475289" w:rsidR="00620224" w:rsidRPr="00620224" w:rsidRDefault="00620224" w:rsidP="00620224">
            <w:pPr>
              <w:spacing w:line="240" w:lineRule="auto"/>
              <w:rPr>
                <w:rFonts w:eastAsia="Times New Roman" w:cs="Arial"/>
                <w:sz w:val="18"/>
                <w:szCs w:val="18"/>
              </w:rPr>
            </w:pPr>
            <w:r w:rsidRPr="00620224">
              <w:rPr>
                <w:sz w:val="18"/>
                <w:szCs w:val="18"/>
              </w:rPr>
              <w:t>P0K45CA</w:t>
            </w:r>
          </w:p>
        </w:tc>
        <w:tc>
          <w:tcPr>
            <w:tcW w:w="2880" w:type="dxa"/>
          </w:tcPr>
          <w:p w14:paraId="6A31F4EE" w14:textId="14E68BDC" w:rsidR="00620224" w:rsidRPr="00620224" w:rsidRDefault="00620224" w:rsidP="00620224">
            <w:pPr>
              <w:spacing w:line="240" w:lineRule="auto"/>
              <w:rPr>
                <w:rFonts w:eastAsia="Times New Roman" w:cs="Arial"/>
                <w:sz w:val="18"/>
                <w:szCs w:val="18"/>
              </w:rPr>
            </w:pPr>
            <w:r w:rsidRPr="00620224">
              <w:rPr>
                <w:sz w:val="18"/>
                <w:szCs w:val="18"/>
              </w:rPr>
              <w:t>HPE S AS SDPL7505X/SANtoSDPL7600 Upg Svr</w:t>
            </w:r>
          </w:p>
        </w:tc>
      </w:tr>
      <w:tr w:rsidR="00620224" w:rsidRPr="00855119" w14:paraId="683B1ABF" w14:textId="198E3138"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EA07C97" w14:textId="14C89BF4" w:rsidR="00620224" w:rsidRPr="00620224" w:rsidRDefault="00620224" w:rsidP="00620224">
            <w:pPr>
              <w:spacing w:line="240" w:lineRule="auto"/>
              <w:rPr>
                <w:rFonts w:eastAsia="Times New Roman" w:cs="Arial"/>
                <w:sz w:val="18"/>
                <w:szCs w:val="18"/>
              </w:rPr>
            </w:pPr>
            <w:r w:rsidRPr="00620224">
              <w:rPr>
                <w:sz w:val="18"/>
                <w:szCs w:val="18"/>
              </w:rPr>
              <w:t>P0J51BA</w:t>
            </w:r>
          </w:p>
        </w:tc>
        <w:tc>
          <w:tcPr>
            <w:tcW w:w="2614" w:type="dxa"/>
            <w:hideMark/>
          </w:tcPr>
          <w:p w14:paraId="2DD890E3" w14:textId="5EF9A0CF" w:rsidR="00620224" w:rsidRPr="00620224" w:rsidRDefault="00620224" w:rsidP="00620224">
            <w:pPr>
              <w:spacing w:line="240" w:lineRule="auto"/>
              <w:rPr>
                <w:rFonts w:eastAsia="Times New Roman" w:cs="Arial"/>
                <w:sz w:val="18"/>
                <w:szCs w:val="18"/>
              </w:rPr>
            </w:pPr>
            <w:r w:rsidRPr="00620224">
              <w:rPr>
                <w:sz w:val="18"/>
                <w:szCs w:val="18"/>
              </w:rPr>
              <w:t>HP ArcSight SD Platform L7505X Server</w:t>
            </w:r>
          </w:p>
        </w:tc>
        <w:tc>
          <w:tcPr>
            <w:tcW w:w="990" w:type="dxa"/>
          </w:tcPr>
          <w:p w14:paraId="5A27DE0F" w14:textId="3AB56E9D" w:rsidR="00620224" w:rsidRPr="00620224" w:rsidRDefault="00620224" w:rsidP="00620224">
            <w:pPr>
              <w:spacing w:line="240" w:lineRule="auto"/>
              <w:rPr>
                <w:rFonts w:eastAsia="Times New Roman" w:cs="Arial"/>
                <w:sz w:val="18"/>
                <w:szCs w:val="18"/>
              </w:rPr>
            </w:pPr>
            <w:r w:rsidRPr="00620224">
              <w:rPr>
                <w:sz w:val="18"/>
                <w:szCs w:val="18"/>
              </w:rPr>
              <w:t>P0K45CA</w:t>
            </w:r>
          </w:p>
        </w:tc>
        <w:tc>
          <w:tcPr>
            <w:tcW w:w="2880" w:type="dxa"/>
          </w:tcPr>
          <w:p w14:paraId="7F02F440" w14:textId="7BCFCFB7" w:rsidR="00620224" w:rsidRPr="00620224" w:rsidRDefault="00620224" w:rsidP="00620224">
            <w:pPr>
              <w:spacing w:line="240" w:lineRule="auto"/>
              <w:rPr>
                <w:rFonts w:eastAsia="Times New Roman" w:cs="Arial"/>
                <w:sz w:val="18"/>
                <w:szCs w:val="18"/>
              </w:rPr>
            </w:pPr>
            <w:r w:rsidRPr="00620224">
              <w:rPr>
                <w:sz w:val="18"/>
                <w:szCs w:val="18"/>
              </w:rPr>
              <w:t>HPE S AS SDPL7505X/SANtoSDPL7600 Upg Svr</w:t>
            </w:r>
          </w:p>
        </w:tc>
      </w:tr>
      <w:tr w:rsidR="00620224" w:rsidRPr="00855119" w14:paraId="10FE4E34" w14:textId="2F614352"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E7DF9C3" w14:textId="0984E939" w:rsidR="00620224" w:rsidRPr="00620224" w:rsidRDefault="00620224" w:rsidP="00620224">
            <w:pPr>
              <w:spacing w:line="240" w:lineRule="auto"/>
              <w:rPr>
                <w:rFonts w:eastAsia="Times New Roman" w:cs="Arial"/>
                <w:sz w:val="18"/>
                <w:szCs w:val="18"/>
              </w:rPr>
            </w:pPr>
            <w:r w:rsidRPr="00620224">
              <w:rPr>
                <w:sz w:val="18"/>
                <w:szCs w:val="18"/>
              </w:rPr>
              <w:t>P0J52BA</w:t>
            </w:r>
          </w:p>
        </w:tc>
        <w:tc>
          <w:tcPr>
            <w:tcW w:w="2614" w:type="dxa"/>
            <w:hideMark/>
          </w:tcPr>
          <w:p w14:paraId="01E388A8" w14:textId="0C56319C" w:rsidR="00620224" w:rsidRPr="00620224" w:rsidRDefault="00620224" w:rsidP="00620224">
            <w:pPr>
              <w:spacing w:line="240" w:lineRule="auto"/>
              <w:rPr>
                <w:rFonts w:eastAsia="Times New Roman" w:cs="Arial"/>
                <w:sz w:val="18"/>
                <w:szCs w:val="18"/>
              </w:rPr>
            </w:pPr>
            <w:r w:rsidRPr="00620224">
              <w:rPr>
                <w:sz w:val="18"/>
                <w:szCs w:val="18"/>
              </w:rPr>
              <w:t>HP ArcSight SD Platform L7505X HA Server</w:t>
            </w:r>
          </w:p>
        </w:tc>
        <w:tc>
          <w:tcPr>
            <w:tcW w:w="990" w:type="dxa"/>
          </w:tcPr>
          <w:p w14:paraId="067D7712" w14:textId="30DD190D" w:rsidR="00620224" w:rsidRPr="00620224" w:rsidRDefault="00620224" w:rsidP="00620224">
            <w:pPr>
              <w:spacing w:line="240" w:lineRule="auto"/>
              <w:rPr>
                <w:rFonts w:eastAsia="Times New Roman" w:cs="Arial"/>
                <w:sz w:val="18"/>
                <w:szCs w:val="18"/>
              </w:rPr>
            </w:pPr>
            <w:r w:rsidRPr="00620224">
              <w:rPr>
                <w:sz w:val="18"/>
                <w:szCs w:val="18"/>
              </w:rPr>
              <w:t>P0K47CA</w:t>
            </w:r>
          </w:p>
        </w:tc>
        <w:tc>
          <w:tcPr>
            <w:tcW w:w="2880" w:type="dxa"/>
          </w:tcPr>
          <w:p w14:paraId="4160753C" w14:textId="5E62CAD1" w:rsidR="00620224" w:rsidRPr="00620224" w:rsidRDefault="00620224" w:rsidP="00620224">
            <w:pPr>
              <w:spacing w:line="240" w:lineRule="auto"/>
              <w:rPr>
                <w:rFonts w:eastAsia="Times New Roman" w:cs="Arial"/>
                <w:sz w:val="18"/>
                <w:szCs w:val="18"/>
              </w:rPr>
            </w:pPr>
            <w:r w:rsidRPr="00620224">
              <w:rPr>
                <w:sz w:val="18"/>
                <w:szCs w:val="18"/>
              </w:rPr>
              <w:t>HPE S AS SDPLXXXXHA toSDPL7600HA Upg Svr</w:t>
            </w:r>
          </w:p>
        </w:tc>
      </w:tr>
      <w:tr w:rsidR="00620224" w:rsidRPr="00855119" w14:paraId="2D0A7DD9" w14:textId="2C7E4D79"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70AEB13" w14:textId="49B7A4F6" w:rsidR="00620224" w:rsidRPr="00620224" w:rsidRDefault="00620224" w:rsidP="00620224">
            <w:pPr>
              <w:spacing w:line="240" w:lineRule="auto"/>
              <w:rPr>
                <w:rFonts w:eastAsia="Times New Roman" w:cs="Arial"/>
                <w:sz w:val="18"/>
                <w:szCs w:val="18"/>
              </w:rPr>
            </w:pPr>
            <w:r w:rsidRPr="00620224">
              <w:rPr>
                <w:sz w:val="18"/>
                <w:szCs w:val="18"/>
              </w:rPr>
              <w:t>P0J53BA</w:t>
            </w:r>
          </w:p>
        </w:tc>
        <w:tc>
          <w:tcPr>
            <w:tcW w:w="2614" w:type="dxa"/>
            <w:hideMark/>
          </w:tcPr>
          <w:p w14:paraId="48E8FBA3" w14:textId="2E080823" w:rsidR="00620224" w:rsidRPr="00620224" w:rsidRDefault="00620224" w:rsidP="00620224">
            <w:pPr>
              <w:spacing w:line="240" w:lineRule="auto"/>
              <w:rPr>
                <w:rFonts w:eastAsia="Times New Roman" w:cs="Arial"/>
                <w:sz w:val="18"/>
                <w:szCs w:val="18"/>
              </w:rPr>
            </w:pPr>
            <w:r w:rsidRPr="00620224">
              <w:rPr>
                <w:sz w:val="18"/>
                <w:szCs w:val="18"/>
              </w:rPr>
              <w:t>HP ArcSight SD Platform L7505X NP Server</w:t>
            </w:r>
          </w:p>
        </w:tc>
        <w:tc>
          <w:tcPr>
            <w:tcW w:w="990" w:type="dxa"/>
          </w:tcPr>
          <w:p w14:paraId="388EE600" w14:textId="259011E8" w:rsidR="00620224" w:rsidRPr="00620224" w:rsidRDefault="00620224" w:rsidP="00620224">
            <w:pPr>
              <w:spacing w:line="240" w:lineRule="auto"/>
              <w:rPr>
                <w:rFonts w:eastAsia="Times New Roman" w:cs="Arial"/>
                <w:sz w:val="18"/>
                <w:szCs w:val="18"/>
              </w:rPr>
            </w:pPr>
            <w:r w:rsidRPr="00620224">
              <w:rPr>
                <w:sz w:val="18"/>
                <w:szCs w:val="18"/>
              </w:rPr>
              <w:t>P0K46CA</w:t>
            </w:r>
          </w:p>
        </w:tc>
        <w:tc>
          <w:tcPr>
            <w:tcW w:w="2880" w:type="dxa"/>
          </w:tcPr>
          <w:p w14:paraId="046EEA29" w14:textId="10F5F591" w:rsidR="00620224" w:rsidRPr="00620224" w:rsidRDefault="00620224" w:rsidP="00620224">
            <w:pPr>
              <w:spacing w:line="240" w:lineRule="auto"/>
              <w:rPr>
                <w:rFonts w:eastAsia="Times New Roman" w:cs="Arial"/>
                <w:sz w:val="18"/>
                <w:szCs w:val="18"/>
              </w:rPr>
            </w:pPr>
            <w:r w:rsidRPr="00620224">
              <w:rPr>
                <w:sz w:val="18"/>
                <w:szCs w:val="18"/>
              </w:rPr>
              <w:t>HPE S AS SDPLXXXXNPtoSDP L7600NP Upg Svr</w:t>
            </w:r>
          </w:p>
        </w:tc>
      </w:tr>
      <w:tr w:rsidR="00620224" w:rsidRPr="00855119" w14:paraId="30270EF6" w14:textId="2E19DA26"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68ABB50" w14:textId="43FB4772" w:rsidR="00620224" w:rsidRPr="00620224" w:rsidRDefault="00620224" w:rsidP="00620224">
            <w:pPr>
              <w:spacing w:line="240" w:lineRule="auto"/>
              <w:rPr>
                <w:rFonts w:eastAsia="Times New Roman" w:cs="Arial"/>
                <w:sz w:val="18"/>
                <w:szCs w:val="18"/>
              </w:rPr>
            </w:pPr>
            <w:r w:rsidRPr="00620224">
              <w:rPr>
                <w:sz w:val="18"/>
                <w:szCs w:val="18"/>
              </w:rPr>
              <w:t>TG571BA</w:t>
            </w:r>
          </w:p>
        </w:tc>
        <w:tc>
          <w:tcPr>
            <w:tcW w:w="2614" w:type="dxa"/>
            <w:hideMark/>
          </w:tcPr>
          <w:p w14:paraId="1340987F" w14:textId="41FB2EBC" w:rsidR="00620224" w:rsidRPr="00620224" w:rsidRDefault="00620224" w:rsidP="00620224">
            <w:pPr>
              <w:spacing w:line="240" w:lineRule="auto"/>
              <w:rPr>
                <w:rFonts w:eastAsia="Times New Roman" w:cs="Arial"/>
                <w:sz w:val="18"/>
                <w:szCs w:val="18"/>
              </w:rPr>
            </w:pPr>
            <w:r w:rsidRPr="00620224">
              <w:rPr>
                <w:sz w:val="18"/>
                <w:szCs w:val="18"/>
              </w:rPr>
              <w:t>HP ArcSight L3500 Server</w:t>
            </w:r>
          </w:p>
        </w:tc>
        <w:tc>
          <w:tcPr>
            <w:tcW w:w="990" w:type="dxa"/>
          </w:tcPr>
          <w:p w14:paraId="57EC21D7" w14:textId="21F611C9" w:rsidR="00620224" w:rsidRPr="00620224" w:rsidRDefault="00620224" w:rsidP="00620224">
            <w:pPr>
              <w:spacing w:line="240" w:lineRule="auto"/>
              <w:rPr>
                <w:rFonts w:eastAsia="Times New Roman" w:cs="Arial"/>
                <w:sz w:val="18"/>
                <w:szCs w:val="18"/>
              </w:rPr>
            </w:pPr>
            <w:r w:rsidRPr="00620224">
              <w:rPr>
                <w:sz w:val="18"/>
                <w:szCs w:val="18"/>
              </w:rPr>
              <w:t>P0K40CA</w:t>
            </w:r>
          </w:p>
        </w:tc>
        <w:tc>
          <w:tcPr>
            <w:tcW w:w="2880" w:type="dxa"/>
          </w:tcPr>
          <w:p w14:paraId="30D2A093" w14:textId="59A2F0E9" w:rsidR="00620224" w:rsidRPr="00620224" w:rsidRDefault="00620224" w:rsidP="00620224">
            <w:pPr>
              <w:spacing w:line="240" w:lineRule="auto"/>
              <w:rPr>
                <w:rFonts w:eastAsia="Times New Roman" w:cs="Arial"/>
                <w:sz w:val="18"/>
                <w:szCs w:val="18"/>
              </w:rPr>
            </w:pPr>
            <w:r w:rsidRPr="00620224">
              <w:rPr>
                <w:sz w:val="18"/>
                <w:szCs w:val="18"/>
              </w:rPr>
              <w:t>HPE S AS Lgr L3X00 to SDP L7600 Upgr Svr</w:t>
            </w:r>
          </w:p>
        </w:tc>
      </w:tr>
      <w:tr w:rsidR="00620224" w:rsidRPr="00855119" w14:paraId="0F77FFAE" w14:textId="1B66E6CB"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6575D080" w14:textId="4F51037A" w:rsidR="00620224" w:rsidRPr="00620224" w:rsidRDefault="00620224" w:rsidP="00620224">
            <w:pPr>
              <w:spacing w:line="240" w:lineRule="auto"/>
              <w:rPr>
                <w:rFonts w:eastAsia="Times New Roman" w:cs="Arial"/>
                <w:sz w:val="18"/>
                <w:szCs w:val="18"/>
              </w:rPr>
            </w:pPr>
            <w:r w:rsidRPr="00620224">
              <w:rPr>
                <w:sz w:val="18"/>
                <w:szCs w:val="18"/>
              </w:rPr>
              <w:t>TG572BA</w:t>
            </w:r>
          </w:p>
        </w:tc>
        <w:tc>
          <w:tcPr>
            <w:tcW w:w="2614" w:type="dxa"/>
            <w:hideMark/>
          </w:tcPr>
          <w:p w14:paraId="73CCB63C" w14:textId="67186D60" w:rsidR="00620224" w:rsidRPr="00620224" w:rsidRDefault="00620224" w:rsidP="00620224">
            <w:pPr>
              <w:spacing w:line="240" w:lineRule="auto"/>
              <w:rPr>
                <w:rFonts w:eastAsia="Times New Roman" w:cs="Arial"/>
                <w:sz w:val="18"/>
                <w:szCs w:val="18"/>
              </w:rPr>
            </w:pPr>
            <w:r w:rsidRPr="00620224">
              <w:rPr>
                <w:sz w:val="18"/>
                <w:szCs w:val="18"/>
              </w:rPr>
              <w:t>HP ArcSight L3500-HA/NP Server</w:t>
            </w:r>
          </w:p>
        </w:tc>
        <w:tc>
          <w:tcPr>
            <w:tcW w:w="990" w:type="dxa"/>
          </w:tcPr>
          <w:p w14:paraId="25EA9652" w14:textId="4F6FFE90" w:rsidR="00620224" w:rsidRPr="00620224" w:rsidRDefault="00620224" w:rsidP="00620224">
            <w:pPr>
              <w:spacing w:line="240" w:lineRule="auto"/>
              <w:rPr>
                <w:rFonts w:eastAsia="Times New Roman" w:cs="Arial"/>
                <w:sz w:val="18"/>
                <w:szCs w:val="18"/>
              </w:rPr>
            </w:pPr>
            <w:r w:rsidRPr="00620224">
              <w:rPr>
                <w:sz w:val="18"/>
                <w:szCs w:val="18"/>
              </w:rPr>
              <w:t>P0K47CA</w:t>
            </w:r>
          </w:p>
        </w:tc>
        <w:tc>
          <w:tcPr>
            <w:tcW w:w="2880" w:type="dxa"/>
          </w:tcPr>
          <w:p w14:paraId="55B0C6D9" w14:textId="21E45346" w:rsidR="00620224" w:rsidRPr="00620224" w:rsidRDefault="00620224" w:rsidP="00620224">
            <w:pPr>
              <w:spacing w:line="240" w:lineRule="auto"/>
              <w:rPr>
                <w:rFonts w:eastAsia="Times New Roman" w:cs="Arial"/>
                <w:sz w:val="18"/>
                <w:szCs w:val="18"/>
              </w:rPr>
            </w:pPr>
            <w:r w:rsidRPr="00620224">
              <w:rPr>
                <w:sz w:val="18"/>
                <w:szCs w:val="18"/>
              </w:rPr>
              <w:t>HPE S AS SDPLXXXXHA toSDPL7600HA Upg Svr</w:t>
            </w:r>
          </w:p>
        </w:tc>
      </w:tr>
      <w:tr w:rsidR="00620224" w:rsidRPr="00855119" w14:paraId="1CFDC4D9" w14:textId="79C9492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9986EA3" w14:textId="01280FDA" w:rsidR="00620224" w:rsidRPr="00620224" w:rsidRDefault="00620224" w:rsidP="00620224">
            <w:pPr>
              <w:spacing w:line="240" w:lineRule="auto"/>
              <w:rPr>
                <w:rFonts w:eastAsia="Times New Roman" w:cs="Arial"/>
                <w:sz w:val="18"/>
                <w:szCs w:val="18"/>
              </w:rPr>
            </w:pPr>
            <w:r w:rsidRPr="00620224">
              <w:rPr>
                <w:sz w:val="18"/>
                <w:szCs w:val="18"/>
              </w:rPr>
              <w:t>TG573BA</w:t>
            </w:r>
          </w:p>
        </w:tc>
        <w:tc>
          <w:tcPr>
            <w:tcW w:w="2614" w:type="dxa"/>
            <w:hideMark/>
          </w:tcPr>
          <w:p w14:paraId="37D90E13" w14:textId="602B670A" w:rsidR="00620224" w:rsidRPr="00620224" w:rsidRDefault="00620224" w:rsidP="00620224">
            <w:pPr>
              <w:spacing w:line="240" w:lineRule="auto"/>
              <w:rPr>
                <w:rFonts w:eastAsia="Times New Roman" w:cs="Arial"/>
                <w:sz w:val="18"/>
                <w:szCs w:val="18"/>
              </w:rPr>
            </w:pPr>
            <w:r w:rsidRPr="00620224">
              <w:rPr>
                <w:sz w:val="18"/>
                <w:szCs w:val="18"/>
              </w:rPr>
              <w:t>HP ArcSight L3500-NFR Server</w:t>
            </w:r>
          </w:p>
        </w:tc>
        <w:tc>
          <w:tcPr>
            <w:tcW w:w="990" w:type="dxa"/>
          </w:tcPr>
          <w:p w14:paraId="0DD99580" w14:textId="79284AEA" w:rsidR="00620224" w:rsidRPr="00620224" w:rsidRDefault="00620224" w:rsidP="00620224">
            <w:pPr>
              <w:spacing w:line="240" w:lineRule="auto"/>
              <w:rPr>
                <w:rFonts w:eastAsia="Times New Roman" w:cs="Arial"/>
                <w:sz w:val="18"/>
                <w:szCs w:val="18"/>
              </w:rPr>
            </w:pPr>
            <w:r w:rsidRPr="00620224">
              <w:rPr>
                <w:sz w:val="18"/>
                <w:szCs w:val="18"/>
              </w:rPr>
              <w:t>P0K48CA</w:t>
            </w:r>
          </w:p>
        </w:tc>
        <w:tc>
          <w:tcPr>
            <w:tcW w:w="2880" w:type="dxa"/>
          </w:tcPr>
          <w:p w14:paraId="3A081A3C" w14:textId="3424270E" w:rsidR="00620224" w:rsidRPr="00620224" w:rsidRDefault="00620224" w:rsidP="00620224">
            <w:pPr>
              <w:spacing w:line="240" w:lineRule="auto"/>
              <w:rPr>
                <w:rFonts w:eastAsia="Times New Roman" w:cs="Arial"/>
                <w:sz w:val="18"/>
                <w:szCs w:val="18"/>
              </w:rPr>
            </w:pPr>
            <w:r w:rsidRPr="00620224">
              <w:rPr>
                <w:sz w:val="18"/>
                <w:szCs w:val="18"/>
              </w:rPr>
              <w:t>HPE S AS SDPLXXXNFRtoSDPL7600NFR Upg Svr</w:t>
            </w:r>
          </w:p>
        </w:tc>
      </w:tr>
      <w:tr w:rsidR="00620224" w:rsidRPr="00855119" w14:paraId="5D104CC4" w14:textId="63E34B22"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E75796B" w14:textId="5E792425" w:rsidR="00620224" w:rsidRPr="00620224" w:rsidRDefault="00620224" w:rsidP="00620224">
            <w:pPr>
              <w:spacing w:line="240" w:lineRule="auto"/>
              <w:rPr>
                <w:rFonts w:eastAsia="Times New Roman" w:cs="Arial"/>
                <w:sz w:val="18"/>
                <w:szCs w:val="18"/>
              </w:rPr>
            </w:pPr>
            <w:r w:rsidRPr="00620224">
              <w:rPr>
                <w:sz w:val="18"/>
                <w:szCs w:val="18"/>
              </w:rPr>
              <w:t>TG576BA</w:t>
            </w:r>
          </w:p>
        </w:tc>
        <w:tc>
          <w:tcPr>
            <w:tcW w:w="2614" w:type="dxa"/>
            <w:hideMark/>
          </w:tcPr>
          <w:p w14:paraId="0BBFEDBE" w14:textId="24A66EA2" w:rsidR="00620224" w:rsidRPr="00620224" w:rsidRDefault="00620224" w:rsidP="00620224">
            <w:pPr>
              <w:spacing w:line="240" w:lineRule="auto"/>
              <w:rPr>
                <w:rFonts w:eastAsia="Times New Roman" w:cs="Arial"/>
                <w:sz w:val="18"/>
                <w:szCs w:val="18"/>
              </w:rPr>
            </w:pPr>
            <w:r w:rsidRPr="00620224">
              <w:rPr>
                <w:sz w:val="18"/>
                <w:szCs w:val="18"/>
              </w:rPr>
              <w:t>HP ArcSight L7500-SAN Server</w:t>
            </w:r>
          </w:p>
        </w:tc>
        <w:tc>
          <w:tcPr>
            <w:tcW w:w="990" w:type="dxa"/>
          </w:tcPr>
          <w:p w14:paraId="6076D1CF" w14:textId="2D752D74" w:rsidR="00620224" w:rsidRPr="00620224" w:rsidRDefault="00620224" w:rsidP="00620224">
            <w:pPr>
              <w:spacing w:line="240" w:lineRule="auto"/>
              <w:rPr>
                <w:rFonts w:eastAsia="Times New Roman" w:cs="Arial"/>
                <w:sz w:val="18"/>
                <w:szCs w:val="18"/>
              </w:rPr>
            </w:pPr>
            <w:r w:rsidRPr="00620224">
              <w:rPr>
                <w:sz w:val="18"/>
                <w:szCs w:val="18"/>
              </w:rPr>
              <w:t>P0K44CA</w:t>
            </w:r>
          </w:p>
        </w:tc>
        <w:tc>
          <w:tcPr>
            <w:tcW w:w="2880" w:type="dxa"/>
          </w:tcPr>
          <w:p w14:paraId="21C6414D" w14:textId="38938E12" w:rsidR="00620224" w:rsidRPr="00620224" w:rsidRDefault="00620224" w:rsidP="00620224">
            <w:pPr>
              <w:spacing w:line="240" w:lineRule="auto"/>
              <w:rPr>
                <w:rFonts w:eastAsia="Times New Roman" w:cs="Arial"/>
                <w:sz w:val="18"/>
                <w:szCs w:val="18"/>
              </w:rPr>
            </w:pPr>
            <w:r w:rsidRPr="00620224">
              <w:rPr>
                <w:sz w:val="18"/>
                <w:szCs w:val="18"/>
              </w:rPr>
              <w:t>HPE S AS LgrL7X00X/SANtoSDPL7600 Upg Svr</w:t>
            </w:r>
          </w:p>
        </w:tc>
      </w:tr>
      <w:tr w:rsidR="00620224" w:rsidRPr="00855119" w14:paraId="6634FAC4" w14:textId="4DC3FAAB"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Borders>
              <w:bottom w:val="single" w:sz="4" w:space="0" w:color="auto"/>
            </w:tcBorders>
            <w:hideMark/>
          </w:tcPr>
          <w:p w14:paraId="555DE4A0" w14:textId="0C4DD402" w:rsidR="00620224" w:rsidRPr="00620224" w:rsidRDefault="00620224" w:rsidP="00620224">
            <w:pPr>
              <w:spacing w:line="240" w:lineRule="auto"/>
              <w:rPr>
                <w:rFonts w:eastAsia="Times New Roman" w:cs="Arial"/>
                <w:sz w:val="18"/>
                <w:szCs w:val="18"/>
              </w:rPr>
            </w:pPr>
            <w:r w:rsidRPr="00620224">
              <w:rPr>
                <w:sz w:val="18"/>
                <w:szCs w:val="18"/>
              </w:rPr>
              <w:t>TG577BA</w:t>
            </w:r>
          </w:p>
        </w:tc>
        <w:tc>
          <w:tcPr>
            <w:tcW w:w="2614" w:type="dxa"/>
            <w:tcBorders>
              <w:bottom w:val="single" w:sz="4" w:space="0" w:color="auto"/>
            </w:tcBorders>
            <w:hideMark/>
          </w:tcPr>
          <w:p w14:paraId="0E18BDC6" w14:textId="28C8E0EA" w:rsidR="00620224" w:rsidRPr="00620224" w:rsidRDefault="00620224" w:rsidP="00620224">
            <w:pPr>
              <w:spacing w:line="240" w:lineRule="auto"/>
              <w:rPr>
                <w:rFonts w:eastAsia="Times New Roman" w:cs="Arial"/>
                <w:sz w:val="18"/>
                <w:szCs w:val="18"/>
              </w:rPr>
            </w:pPr>
            <w:r w:rsidRPr="00620224">
              <w:rPr>
                <w:sz w:val="18"/>
                <w:szCs w:val="18"/>
              </w:rPr>
              <w:t>HP ArcSight L7500-SAN-HA/NP Server</w:t>
            </w:r>
          </w:p>
        </w:tc>
        <w:tc>
          <w:tcPr>
            <w:tcW w:w="990" w:type="dxa"/>
            <w:tcBorders>
              <w:bottom w:val="single" w:sz="4" w:space="0" w:color="auto"/>
            </w:tcBorders>
          </w:tcPr>
          <w:p w14:paraId="6272E482" w14:textId="0B5AD927" w:rsidR="00620224" w:rsidRPr="00620224" w:rsidRDefault="00620224" w:rsidP="00620224">
            <w:pPr>
              <w:spacing w:line="240" w:lineRule="auto"/>
              <w:rPr>
                <w:rFonts w:eastAsia="Times New Roman" w:cs="Arial"/>
                <w:sz w:val="18"/>
                <w:szCs w:val="18"/>
              </w:rPr>
            </w:pPr>
            <w:r w:rsidRPr="00620224">
              <w:rPr>
                <w:sz w:val="18"/>
                <w:szCs w:val="18"/>
              </w:rPr>
              <w:t>P0K47CA</w:t>
            </w:r>
          </w:p>
        </w:tc>
        <w:tc>
          <w:tcPr>
            <w:tcW w:w="2880" w:type="dxa"/>
            <w:tcBorders>
              <w:bottom w:val="single" w:sz="4" w:space="0" w:color="auto"/>
            </w:tcBorders>
          </w:tcPr>
          <w:p w14:paraId="727447D6" w14:textId="1812A8D4" w:rsidR="00620224" w:rsidRPr="00620224" w:rsidRDefault="00620224" w:rsidP="00620224">
            <w:pPr>
              <w:spacing w:line="240" w:lineRule="auto"/>
              <w:rPr>
                <w:rFonts w:eastAsia="Times New Roman" w:cs="Arial"/>
                <w:sz w:val="18"/>
                <w:szCs w:val="18"/>
              </w:rPr>
            </w:pPr>
            <w:r w:rsidRPr="00620224">
              <w:rPr>
                <w:sz w:val="18"/>
                <w:szCs w:val="18"/>
              </w:rPr>
              <w:t>HPE S AS SDPLXXXXHA toSDPL7600HA Upg Svr</w:t>
            </w:r>
          </w:p>
        </w:tc>
      </w:tr>
      <w:tr w:rsidR="00620224" w:rsidRPr="00855119" w14:paraId="393EA0BB" w14:textId="71F4D526"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Borders>
              <w:bottom w:val="single" w:sz="4" w:space="0" w:color="auto"/>
            </w:tcBorders>
            <w:hideMark/>
          </w:tcPr>
          <w:p w14:paraId="198526FE" w14:textId="194C4D5F" w:rsidR="00620224" w:rsidRPr="00620224" w:rsidRDefault="00620224" w:rsidP="00620224">
            <w:pPr>
              <w:spacing w:line="240" w:lineRule="auto"/>
              <w:rPr>
                <w:rFonts w:eastAsia="Times New Roman" w:cs="Arial"/>
                <w:sz w:val="18"/>
                <w:szCs w:val="18"/>
              </w:rPr>
            </w:pPr>
            <w:r w:rsidRPr="00620224">
              <w:rPr>
                <w:sz w:val="18"/>
                <w:szCs w:val="18"/>
              </w:rPr>
              <w:t>TG578BA</w:t>
            </w:r>
          </w:p>
        </w:tc>
        <w:tc>
          <w:tcPr>
            <w:tcW w:w="2614" w:type="dxa"/>
            <w:tcBorders>
              <w:bottom w:val="single" w:sz="4" w:space="0" w:color="auto"/>
            </w:tcBorders>
            <w:hideMark/>
          </w:tcPr>
          <w:p w14:paraId="2435A66E" w14:textId="17DDE798" w:rsidR="00620224" w:rsidRPr="00620224" w:rsidRDefault="00620224" w:rsidP="00620224">
            <w:pPr>
              <w:spacing w:line="240" w:lineRule="auto"/>
              <w:rPr>
                <w:rFonts w:eastAsia="Times New Roman" w:cs="Arial"/>
                <w:sz w:val="18"/>
                <w:szCs w:val="18"/>
              </w:rPr>
            </w:pPr>
            <w:r w:rsidRPr="00620224">
              <w:rPr>
                <w:sz w:val="18"/>
                <w:szCs w:val="18"/>
              </w:rPr>
              <w:t>HP ArcSight L7500-SAN-NFR Server</w:t>
            </w:r>
          </w:p>
        </w:tc>
        <w:tc>
          <w:tcPr>
            <w:tcW w:w="990" w:type="dxa"/>
            <w:tcBorders>
              <w:bottom w:val="single" w:sz="4" w:space="0" w:color="auto"/>
            </w:tcBorders>
          </w:tcPr>
          <w:p w14:paraId="00E35596" w14:textId="26C0BA42" w:rsidR="00620224" w:rsidRPr="00620224" w:rsidRDefault="00620224" w:rsidP="00620224">
            <w:pPr>
              <w:spacing w:line="240" w:lineRule="auto"/>
              <w:rPr>
                <w:rFonts w:eastAsia="Times New Roman" w:cs="Arial"/>
                <w:sz w:val="18"/>
                <w:szCs w:val="18"/>
              </w:rPr>
            </w:pPr>
            <w:r w:rsidRPr="00620224">
              <w:rPr>
                <w:sz w:val="18"/>
                <w:szCs w:val="18"/>
              </w:rPr>
              <w:t>P0K48CA</w:t>
            </w:r>
          </w:p>
        </w:tc>
        <w:tc>
          <w:tcPr>
            <w:tcW w:w="2880" w:type="dxa"/>
            <w:tcBorders>
              <w:bottom w:val="single" w:sz="4" w:space="0" w:color="auto"/>
            </w:tcBorders>
          </w:tcPr>
          <w:p w14:paraId="58A20F1C" w14:textId="4C215921" w:rsidR="00620224" w:rsidRPr="00620224" w:rsidRDefault="00620224" w:rsidP="00620224">
            <w:pPr>
              <w:spacing w:line="240" w:lineRule="auto"/>
              <w:rPr>
                <w:rFonts w:eastAsia="Times New Roman" w:cs="Arial"/>
                <w:sz w:val="18"/>
                <w:szCs w:val="18"/>
              </w:rPr>
            </w:pPr>
            <w:r w:rsidRPr="00620224">
              <w:rPr>
                <w:sz w:val="18"/>
                <w:szCs w:val="18"/>
              </w:rPr>
              <w:t>HPE S AS SDPLXXXNFRtoSDPL7600NFR Upg Svr</w:t>
            </w:r>
          </w:p>
        </w:tc>
      </w:tr>
      <w:tr w:rsidR="008549C3" w:rsidRPr="00855119" w14:paraId="2994EDE0" w14:textId="7777777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Borders>
              <w:top w:val="single" w:sz="4" w:space="0" w:color="auto"/>
              <w:bottom w:val="single" w:sz="36" w:space="0" w:color="00B388"/>
            </w:tcBorders>
            <w:vAlign w:val="center"/>
          </w:tcPr>
          <w:p w14:paraId="2A9EBEDB" w14:textId="119094CC" w:rsidR="008549C3" w:rsidRPr="008549C3" w:rsidRDefault="008549C3" w:rsidP="00DC782A">
            <w:pPr>
              <w:spacing w:line="240" w:lineRule="auto"/>
              <w:jc w:val="center"/>
              <w:rPr>
                <w:rFonts w:ascii="Metric Semibold" w:hAnsi="Metric Semibold"/>
                <w:sz w:val="18"/>
                <w:szCs w:val="18"/>
              </w:rPr>
            </w:pPr>
            <w:r w:rsidRPr="008549C3">
              <w:rPr>
                <w:rFonts w:ascii="Metric Semibold" w:hAnsi="Metric Semibold"/>
                <w:sz w:val="18"/>
                <w:szCs w:val="18"/>
              </w:rPr>
              <w:lastRenderedPageBreak/>
              <w:t>SKU</w:t>
            </w:r>
          </w:p>
        </w:tc>
        <w:tc>
          <w:tcPr>
            <w:tcW w:w="2614" w:type="dxa"/>
            <w:tcBorders>
              <w:top w:val="single" w:sz="4" w:space="0" w:color="auto"/>
              <w:bottom w:val="single" w:sz="36" w:space="0" w:color="00B388"/>
            </w:tcBorders>
            <w:vAlign w:val="center"/>
          </w:tcPr>
          <w:p w14:paraId="270C9DEB" w14:textId="72A915B9" w:rsidR="008549C3" w:rsidRPr="008549C3" w:rsidRDefault="008549C3" w:rsidP="00DC782A">
            <w:pPr>
              <w:spacing w:line="240" w:lineRule="auto"/>
              <w:jc w:val="center"/>
              <w:rPr>
                <w:rFonts w:ascii="Metric Semibold" w:hAnsi="Metric Semibold"/>
                <w:sz w:val="18"/>
                <w:szCs w:val="18"/>
              </w:rPr>
            </w:pPr>
            <w:r w:rsidRPr="008549C3">
              <w:rPr>
                <w:rFonts w:ascii="Metric Semibold" w:hAnsi="Metric Semibold"/>
                <w:sz w:val="18"/>
                <w:szCs w:val="18"/>
              </w:rPr>
              <w:t>PRODUCT DESCRIPTION</w:t>
            </w:r>
          </w:p>
        </w:tc>
        <w:tc>
          <w:tcPr>
            <w:tcW w:w="3870" w:type="dxa"/>
            <w:gridSpan w:val="2"/>
            <w:tcBorders>
              <w:top w:val="single" w:sz="4" w:space="0" w:color="auto"/>
              <w:bottom w:val="single" w:sz="36" w:space="0" w:color="00B388"/>
            </w:tcBorders>
            <w:vAlign w:val="bottom"/>
          </w:tcPr>
          <w:p w14:paraId="4D3E573F" w14:textId="77777777" w:rsidR="008549C3" w:rsidRDefault="008549C3" w:rsidP="008549C3">
            <w:pPr>
              <w:spacing w:line="240" w:lineRule="auto"/>
              <w:rPr>
                <w:rFonts w:ascii="Metric Semibold" w:hAnsi="Metric Semibold"/>
                <w:sz w:val="18"/>
                <w:szCs w:val="18"/>
              </w:rPr>
            </w:pPr>
            <w:r>
              <w:rPr>
                <w:rFonts w:ascii="Metric Semibold" w:hAnsi="Metric Semibold"/>
                <w:sz w:val="18"/>
                <w:szCs w:val="18"/>
              </w:rPr>
              <w:t>REPLACEMENT SKU</w:t>
            </w:r>
            <w:r w:rsidRPr="008549C3">
              <w:rPr>
                <w:rFonts w:ascii="Metric Semibold" w:hAnsi="Metric Semibold"/>
                <w:sz w:val="18"/>
                <w:szCs w:val="18"/>
              </w:rPr>
              <w:t xml:space="preserve"> and D</w:t>
            </w:r>
            <w:r>
              <w:rPr>
                <w:rFonts w:ascii="Metric Semibold" w:hAnsi="Metric Semibold"/>
                <w:sz w:val="18"/>
                <w:szCs w:val="18"/>
              </w:rPr>
              <w:t>ESCRIPTION</w:t>
            </w:r>
          </w:p>
          <w:p w14:paraId="375A9863" w14:textId="6BA5D7C9" w:rsidR="00FC1AF8" w:rsidRPr="008549C3" w:rsidRDefault="00FC1AF8" w:rsidP="008549C3">
            <w:pPr>
              <w:spacing w:line="240" w:lineRule="auto"/>
              <w:rPr>
                <w:rFonts w:ascii="Metric Semibold" w:hAnsi="Metric Semibold"/>
                <w:sz w:val="18"/>
                <w:szCs w:val="18"/>
              </w:rPr>
            </w:pPr>
            <w:r w:rsidRPr="008549C3">
              <w:rPr>
                <w:rFonts w:ascii="Metric Semibold" w:hAnsi="Metric Semibold"/>
                <w:color w:val="FF0000"/>
                <w:sz w:val="16"/>
                <w:szCs w:val="16"/>
              </w:rPr>
              <w:t>CONSULT WITH YOUR HPE SALES REP ABOUT THE PURCHASE OF THE GEN 9 UPGRADE PRODUCT</w:t>
            </w:r>
          </w:p>
        </w:tc>
      </w:tr>
      <w:tr w:rsidR="00334A6D" w:rsidRPr="00855119" w14:paraId="2FC69E22" w14:textId="7777777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Pr>
          <w:p w14:paraId="7A46CC75" w14:textId="3E28797E" w:rsidR="00334A6D" w:rsidRPr="00334A6D" w:rsidRDefault="00334A6D" w:rsidP="00334A6D">
            <w:pPr>
              <w:spacing w:line="240" w:lineRule="auto"/>
              <w:rPr>
                <w:sz w:val="18"/>
                <w:szCs w:val="18"/>
              </w:rPr>
            </w:pPr>
            <w:r w:rsidRPr="00334A6D">
              <w:rPr>
                <w:sz w:val="18"/>
                <w:szCs w:val="18"/>
              </w:rPr>
              <w:t>TG581BA</w:t>
            </w:r>
          </w:p>
        </w:tc>
        <w:tc>
          <w:tcPr>
            <w:tcW w:w="2614" w:type="dxa"/>
          </w:tcPr>
          <w:p w14:paraId="091EA22A" w14:textId="2332B592" w:rsidR="00334A6D" w:rsidRPr="00334A6D" w:rsidRDefault="00334A6D" w:rsidP="00334A6D">
            <w:pPr>
              <w:spacing w:line="240" w:lineRule="auto"/>
              <w:rPr>
                <w:sz w:val="18"/>
                <w:szCs w:val="18"/>
              </w:rPr>
            </w:pPr>
            <w:r w:rsidRPr="00334A6D">
              <w:rPr>
                <w:sz w:val="18"/>
                <w:szCs w:val="18"/>
              </w:rPr>
              <w:t>HP ArcSight L7500S Server</w:t>
            </w:r>
          </w:p>
        </w:tc>
        <w:tc>
          <w:tcPr>
            <w:tcW w:w="990" w:type="dxa"/>
          </w:tcPr>
          <w:p w14:paraId="773FC9E5" w14:textId="369DB4AD" w:rsidR="00334A6D" w:rsidRPr="00334A6D" w:rsidRDefault="00334A6D" w:rsidP="00334A6D">
            <w:pPr>
              <w:spacing w:line="240" w:lineRule="auto"/>
              <w:rPr>
                <w:sz w:val="18"/>
                <w:szCs w:val="18"/>
              </w:rPr>
            </w:pPr>
            <w:r w:rsidRPr="00334A6D">
              <w:rPr>
                <w:sz w:val="18"/>
                <w:szCs w:val="18"/>
              </w:rPr>
              <w:t>P0K42CA</w:t>
            </w:r>
          </w:p>
        </w:tc>
        <w:tc>
          <w:tcPr>
            <w:tcW w:w="2880" w:type="dxa"/>
          </w:tcPr>
          <w:p w14:paraId="65314F93" w14:textId="559C7081" w:rsidR="00334A6D" w:rsidRPr="00334A6D" w:rsidRDefault="00334A6D" w:rsidP="00334A6D">
            <w:pPr>
              <w:spacing w:line="240" w:lineRule="auto"/>
              <w:rPr>
                <w:sz w:val="18"/>
                <w:szCs w:val="18"/>
              </w:rPr>
            </w:pPr>
            <w:r w:rsidRPr="00334A6D">
              <w:rPr>
                <w:sz w:val="18"/>
                <w:szCs w:val="18"/>
              </w:rPr>
              <w:t>HPE S AS Lgr L7X00S to SDP L7600 Upg Svr</w:t>
            </w:r>
          </w:p>
        </w:tc>
      </w:tr>
      <w:tr w:rsidR="00334A6D" w:rsidRPr="00855119" w14:paraId="673B90AC" w14:textId="359D49FD"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18BD05EF" w14:textId="058C15E8" w:rsidR="00334A6D" w:rsidRPr="00334A6D" w:rsidRDefault="00334A6D" w:rsidP="00334A6D">
            <w:pPr>
              <w:spacing w:line="240" w:lineRule="auto"/>
              <w:rPr>
                <w:rFonts w:eastAsia="Times New Roman" w:cs="Arial"/>
                <w:sz w:val="18"/>
                <w:szCs w:val="18"/>
              </w:rPr>
            </w:pPr>
            <w:r w:rsidRPr="00334A6D">
              <w:rPr>
                <w:sz w:val="18"/>
                <w:szCs w:val="18"/>
              </w:rPr>
              <w:t>TG582BA</w:t>
            </w:r>
          </w:p>
        </w:tc>
        <w:tc>
          <w:tcPr>
            <w:tcW w:w="2614" w:type="dxa"/>
            <w:hideMark/>
          </w:tcPr>
          <w:p w14:paraId="26996EC7" w14:textId="7B07FFB2" w:rsidR="00334A6D" w:rsidRPr="00334A6D" w:rsidRDefault="00334A6D" w:rsidP="00334A6D">
            <w:pPr>
              <w:spacing w:line="240" w:lineRule="auto"/>
              <w:rPr>
                <w:rFonts w:eastAsia="Times New Roman" w:cs="Arial"/>
                <w:sz w:val="18"/>
                <w:szCs w:val="18"/>
              </w:rPr>
            </w:pPr>
            <w:r w:rsidRPr="00334A6D">
              <w:rPr>
                <w:sz w:val="18"/>
                <w:szCs w:val="18"/>
              </w:rPr>
              <w:t>HP ArcSight L7500S-HA/NP Server</w:t>
            </w:r>
          </w:p>
        </w:tc>
        <w:tc>
          <w:tcPr>
            <w:tcW w:w="990" w:type="dxa"/>
          </w:tcPr>
          <w:p w14:paraId="43522B25" w14:textId="19F53413"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6E2C3258" w14:textId="770521C8"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0D2083B3" w14:textId="7777777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Pr>
          <w:p w14:paraId="46D30A76" w14:textId="3500D60D" w:rsidR="00334A6D" w:rsidRPr="00334A6D" w:rsidRDefault="00334A6D" w:rsidP="00334A6D">
            <w:pPr>
              <w:spacing w:line="240" w:lineRule="auto"/>
              <w:rPr>
                <w:sz w:val="18"/>
                <w:szCs w:val="18"/>
              </w:rPr>
            </w:pPr>
            <w:r w:rsidRPr="00334A6D">
              <w:rPr>
                <w:sz w:val="18"/>
                <w:szCs w:val="18"/>
              </w:rPr>
              <w:t>TG583BA</w:t>
            </w:r>
          </w:p>
        </w:tc>
        <w:tc>
          <w:tcPr>
            <w:tcW w:w="2614" w:type="dxa"/>
          </w:tcPr>
          <w:p w14:paraId="29453486" w14:textId="0545C0F3" w:rsidR="00334A6D" w:rsidRPr="00334A6D" w:rsidRDefault="00334A6D" w:rsidP="00334A6D">
            <w:pPr>
              <w:spacing w:line="240" w:lineRule="auto"/>
              <w:rPr>
                <w:sz w:val="18"/>
                <w:szCs w:val="18"/>
              </w:rPr>
            </w:pPr>
            <w:r w:rsidRPr="00334A6D">
              <w:rPr>
                <w:sz w:val="18"/>
                <w:szCs w:val="18"/>
              </w:rPr>
              <w:t>HP ArcSight L7500S-NFR Server</w:t>
            </w:r>
          </w:p>
        </w:tc>
        <w:tc>
          <w:tcPr>
            <w:tcW w:w="990" w:type="dxa"/>
          </w:tcPr>
          <w:p w14:paraId="5EFCC27C" w14:textId="273AD927" w:rsidR="00334A6D" w:rsidRPr="00334A6D" w:rsidRDefault="00334A6D" w:rsidP="00334A6D">
            <w:pPr>
              <w:spacing w:line="240" w:lineRule="auto"/>
              <w:rPr>
                <w:sz w:val="18"/>
                <w:szCs w:val="18"/>
              </w:rPr>
            </w:pPr>
            <w:r w:rsidRPr="00334A6D">
              <w:rPr>
                <w:sz w:val="18"/>
                <w:szCs w:val="18"/>
              </w:rPr>
              <w:t>P0K48CA</w:t>
            </w:r>
          </w:p>
        </w:tc>
        <w:tc>
          <w:tcPr>
            <w:tcW w:w="2880" w:type="dxa"/>
          </w:tcPr>
          <w:p w14:paraId="21BDE5AB" w14:textId="5951DB93" w:rsidR="00334A6D" w:rsidRPr="00334A6D" w:rsidRDefault="00334A6D" w:rsidP="00334A6D">
            <w:pPr>
              <w:spacing w:line="240" w:lineRule="auto"/>
              <w:rPr>
                <w:sz w:val="18"/>
                <w:szCs w:val="18"/>
              </w:rPr>
            </w:pPr>
            <w:r w:rsidRPr="00334A6D">
              <w:rPr>
                <w:sz w:val="18"/>
                <w:szCs w:val="18"/>
              </w:rPr>
              <w:t>HPE S AS SDPLXXXNFRtoSDPL7600NFR Upg Svr</w:t>
            </w:r>
          </w:p>
        </w:tc>
      </w:tr>
      <w:tr w:rsidR="00334A6D" w:rsidRPr="00855119" w14:paraId="02289995" w14:textId="3201DA98"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631B557A" w14:textId="1CF2DFF8" w:rsidR="00334A6D" w:rsidRPr="00334A6D" w:rsidRDefault="00334A6D" w:rsidP="00334A6D">
            <w:pPr>
              <w:spacing w:line="240" w:lineRule="auto"/>
              <w:rPr>
                <w:rFonts w:eastAsia="Times New Roman" w:cs="Arial"/>
                <w:sz w:val="18"/>
                <w:szCs w:val="18"/>
              </w:rPr>
            </w:pPr>
            <w:r w:rsidRPr="00334A6D">
              <w:rPr>
                <w:sz w:val="18"/>
                <w:szCs w:val="18"/>
              </w:rPr>
              <w:t>TG586BA</w:t>
            </w:r>
          </w:p>
        </w:tc>
        <w:tc>
          <w:tcPr>
            <w:tcW w:w="2614" w:type="dxa"/>
            <w:hideMark/>
          </w:tcPr>
          <w:p w14:paraId="2AAB2148" w14:textId="4ED20228" w:rsidR="00334A6D" w:rsidRPr="00334A6D" w:rsidRDefault="00334A6D" w:rsidP="00334A6D">
            <w:pPr>
              <w:spacing w:line="240" w:lineRule="auto"/>
              <w:rPr>
                <w:rFonts w:eastAsia="Times New Roman" w:cs="Arial"/>
                <w:sz w:val="18"/>
                <w:szCs w:val="18"/>
              </w:rPr>
            </w:pPr>
            <w:r w:rsidRPr="00334A6D">
              <w:rPr>
                <w:sz w:val="18"/>
                <w:szCs w:val="18"/>
              </w:rPr>
              <w:t>HP ArcSight L7500X Server</w:t>
            </w:r>
          </w:p>
        </w:tc>
        <w:tc>
          <w:tcPr>
            <w:tcW w:w="990" w:type="dxa"/>
          </w:tcPr>
          <w:p w14:paraId="53665B74" w14:textId="2ABFC868" w:rsidR="00334A6D" w:rsidRPr="00334A6D" w:rsidRDefault="00334A6D" w:rsidP="00334A6D">
            <w:pPr>
              <w:spacing w:line="240" w:lineRule="auto"/>
              <w:rPr>
                <w:rFonts w:eastAsia="Times New Roman" w:cs="Arial"/>
                <w:sz w:val="18"/>
                <w:szCs w:val="18"/>
              </w:rPr>
            </w:pPr>
            <w:r w:rsidRPr="00334A6D">
              <w:rPr>
                <w:sz w:val="18"/>
                <w:szCs w:val="18"/>
              </w:rPr>
              <w:t>P0K44CA</w:t>
            </w:r>
          </w:p>
        </w:tc>
        <w:tc>
          <w:tcPr>
            <w:tcW w:w="2880" w:type="dxa"/>
          </w:tcPr>
          <w:p w14:paraId="0C2BD203" w14:textId="0B828832" w:rsidR="00334A6D" w:rsidRPr="00334A6D" w:rsidRDefault="00334A6D" w:rsidP="00334A6D">
            <w:pPr>
              <w:spacing w:line="240" w:lineRule="auto"/>
              <w:rPr>
                <w:rFonts w:eastAsia="Times New Roman" w:cs="Arial"/>
                <w:sz w:val="18"/>
                <w:szCs w:val="18"/>
              </w:rPr>
            </w:pPr>
            <w:r w:rsidRPr="00334A6D">
              <w:rPr>
                <w:sz w:val="18"/>
                <w:szCs w:val="18"/>
              </w:rPr>
              <w:t>HPE S AS LgrL7X00X/SANtoSDPL7600 Upg Svr</w:t>
            </w:r>
          </w:p>
        </w:tc>
      </w:tr>
      <w:tr w:rsidR="00334A6D" w:rsidRPr="00855119" w14:paraId="7E69AB82" w14:textId="082479EF"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6A98951C" w14:textId="53241D8A" w:rsidR="00334A6D" w:rsidRPr="00334A6D" w:rsidRDefault="00334A6D" w:rsidP="00334A6D">
            <w:pPr>
              <w:spacing w:line="240" w:lineRule="auto"/>
              <w:rPr>
                <w:rFonts w:eastAsia="Times New Roman" w:cs="Arial"/>
                <w:sz w:val="18"/>
                <w:szCs w:val="18"/>
              </w:rPr>
            </w:pPr>
            <w:r w:rsidRPr="00334A6D">
              <w:rPr>
                <w:sz w:val="18"/>
                <w:szCs w:val="18"/>
              </w:rPr>
              <w:t>TG587BA</w:t>
            </w:r>
          </w:p>
        </w:tc>
        <w:tc>
          <w:tcPr>
            <w:tcW w:w="2614" w:type="dxa"/>
            <w:hideMark/>
          </w:tcPr>
          <w:p w14:paraId="7A9D44EA" w14:textId="04FCE8D2" w:rsidR="00334A6D" w:rsidRPr="00334A6D" w:rsidRDefault="00334A6D" w:rsidP="00334A6D">
            <w:pPr>
              <w:spacing w:line="240" w:lineRule="auto"/>
              <w:rPr>
                <w:rFonts w:eastAsia="Times New Roman" w:cs="Arial"/>
                <w:sz w:val="18"/>
                <w:szCs w:val="18"/>
              </w:rPr>
            </w:pPr>
            <w:r w:rsidRPr="00334A6D">
              <w:rPr>
                <w:sz w:val="18"/>
                <w:szCs w:val="18"/>
              </w:rPr>
              <w:t>HP ArcSight L7500X-HA/NP Server</w:t>
            </w:r>
          </w:p>
        </w:tc>
        <w:tc>
          <w:tcPr>
            <w:tcW w:w="990" w:type="dxa"/>
          </w:tcPr>
          <w:p w14:paraId="651A3E3B" w14:textId="43E7A710"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7A668C2E" w14:textId="235958CA"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1895AFFB" w14:textId="4B1CB00E"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6E586A6" w14:textId="3DBD0B4C" w:rsidR="00334A6D" w:rsidRPr="00334A6D" w:rsidRDefault="00334A6D" w:rsidP="00334A6D">
            <w:pPr>
              <w:spacing w:line="240" w:lineRule="auto"/>
              <w:rPr>
                <w:rFonts w:eastAsia="Times New Roman" w:cs="Arial"/>
                <w:sz w:val="18"/>
                <w:szCs w:val="18"/>
              </w:rPr>
            </w:pPr>
            <w:r w:rsidRPr="00334A6D">
              <w:rPr>
                <w:sz w:val="18"/>
                <w:szCs w:val="18"/>
              </w:rPr>
              <w:t>TG588BA</w:t>
            </w:r>
          </w:p>
        </w:tc>
        <w:tc>
          <w:tcPr>
            <w:tcW w:w="2614" w:type="dxa"/>
            <w:hideMark/>
          </w:tcPr>
          <w:p w14:paraId="1E6B61DA" w14:textId="48D4F87D" w:rsidR="00334A6D" w:rsidRPr="00334A6D" w:rsidRDefault="00334A6D" w:rsidP="00334A6D">
            <w:pPr>
              <w:spacing w:line="240" w:lineRule="auto"/>
              <w:rPr>
                <w:rFonts w:eastAsia="Times New Roman" w:cs="Arial"/>
                <w:sz w:val="18"/>
                <w:szCs w:val="18"/>
              </w:rPr>
            </w:pPr>
            <w:r w:rsidRPr="00334A6D">
              <w:rPr>
                <w:sz w:val="18"/>
                <w:szCs w:val="18"/>
              </w:rPr>
              <w:t>HP ArcSight L7500X-NFR Server</w:t>
            </w:r>
          </w:p>
        </w:tc>
        <w:tc>
          <w:tcPr>
            <w:tcW w:w="990" w:type="dxa"/>
          </w:tcPr>
          <w:p w14:paraId="309BE7B4" w14:textId="16A9112F" w:rsidR="00334A6D" w:rsidRPr="00334A6D" w:rsidRDefault="00334A6D" w:rsidP="00334A6D">
            <w:pPr>
              <w:spacing w:line="240" w:lineRule="auto"/>
              <w:rPr>
                <w:rFonts w:eastAsia="Times New Roman" w:cs="Arial"/>
                <w:sz w:val="18"/>
                <w:szCs w:val="18"/>
              </w:rPr>
            </w:pPr>
            <w:r w:rsidRPr="00334A6D">
              <w:rPr>
                <w:sz w:val="18"/>
                <w:szCs w:val="18"/>
              </w:rPr>
              <w:t>P0K48CA</w:t>
            </w:r>
          </w:p>
        </w:tc>
        <w:tc>
          <w:tcPr>
            <w:tcW w:w="2880" w:type="dxa"/>
          </w:tcPr>
          <w:p w14:paraId="269ADFEE" w14:textId="2E9EA5ED" w:rsidR="00334A6D" w:rsidRPr="00334A6D" w:rsidRDefault="00334A6D" w:rsidP="00334A6D">
            <w:pPr>
              <w:spacing w:line="240" w:lineRule="auto"/>
              <w:rPr>
                <w:rFonts w:eastAsia="Times New Roman" w:cs="Arial"/>
                <w:sz w:val="18"/>
                <w:szCs w:val="18"/>
              </w:rPr>
            </w:pPr>
            <w:r w:rsidRPr="00334A6D">
              <w:rPr>
                <w:sz w:val="18"/>
                <w:szCs w:val="18"/>
              </w:rPr>
              <w:t>HPE S AS SDPLXXXNFRtoSDPL7600NFR Upg Svr</w:t>
            </w:r>
          </w:p>
        </w:tc>
      </w:tr>
      <w:tr w:rsidR="00334A6D" w:rsidRPr="00855119" w14:paraId="0F448CEA" w14:textId="1E8D74F2"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18CE41C" w14:textId="7BE34208" w:rsidR="00334A6D" w:rsidRPr="00334A6D" w:rsidRDefault="00334A6D" w:rsidP="00334A6D">
            <w:pPr>
              <w:spacing w:line="240" w:lineRule="auto"/>
              <w:rPr>
                <w:rFonts w:eastAsia="Times New Roman" w:cs="Arial"/>
                <w:sz w:val="18"/>
                <w:szCs w:val="18"/>
              </w:rPr>
            </w:pPr>
            <w:r w:rsidRPr="00334A6D">
              <w:rPr>
                <w:sz w:val="18"/>
                <w:szCs w:val="18"/>
              </w:rPr>
              <w:t>TG677BA</w:t>
            </w:r>
          </w:p>
        </w:tc>
        <w:tc>
          <w:tcPr>
            <w:tcW w:w="2614" w:type="dxa"/>
            <w:hideMark/>
          </w:tcPr>
          <w:p w14:paraId="5517DB4A" w14:textId="57250F36" w:rsidR="00334A6D" w:rsidRPr="00334A6D" w:rsidRDefault="00334A6D" w:rsidP="00334A6D">
            <w:pPr>
              <w:spacing w:line="240" w:lineRule="auto"/>
              <w:rPr>
                <w:rFonts w:eastAsia="Times New Roman" w:cs="Arial"/>
                <w:sz w:val="18"/>
                <w:szCs w:val="18"/>
              </w:rPr>
            </w:pPr>
            <w:r w:rsidRPr="00334A6D">
              <w:rPr>
                <w:sz w:val="18"/>
                <w:szCs w:val="18"/>
              </w:rPr>
              <w:t>HP ArcSight L3505 Server</w:t>
            </w:r>
          </w:p>
        </w:tc>
        <w:tc>
          <w:tcPr>
            <w:tcW w:w="990" w:type="dxa"/>
          </w:tcPr>
          <w:p w14:paraId="7B7455E6" w14:textId="056C9C89" w:rsidR="00334A6D" w:rsidRPr="00334A6D" w:rsidRDefault="00334A6D" w:rsidP="00334A6D">
            <w:pPr>
              <w:spacing w:line="240" w:lineRule="auto"/>
              <w:rPr>
                <w:rFonts w:eastAsia="Times New Roman" w:cs="Arial"/>
                <w:sz w:val="18"/>
                <w:szCs w:val="18"/>
              </w:rPr>
            </w:pPr>
            <w:r w:rsidRPr="00334A6D">
              <w:rPr>
                <w:sz w:val="18"/>
                <w:szCs w:val="18"/>
              </w:rPr>
              <w:t>P0K40CA</w:t>
            </w:r>
          </w:p>
        </w:tc>
        <w:tc>
          <w:tcPr>
            <w:tcW w:w="2880" w:type="dxa"/>
          </w:tcPr>
          <w:p w14:paraId="33CC2655" w14:textId="39DBD361" w:rsidR="00334A6D" w:rsidRPr="00334A6D" w:rsidRDefault="00334A6D" w:rsidP="00334A6D">
            <w:pPr>
              <w:spacing w:line="240" w:lineRule="auto"/>
              <w:rPr>
                <w:rFonts w:eastAsia="Times New Roman" w:cs="Arial"/>
                <w:sz w:val="18"/>
                <w:szCs w:val="18"/>
              </w:rPr>
            </w:pPr>
            <w:r w:rsidRPr="00334A6D">
              <w:rPr>
                <w:sz w:val="18"/>
                <w:szCs w:val="18"/>
              </w:rPr>
              <w:t>HPE S AS Lgr L3X00 to SDP L7600 Upgr Svr</w:t>
            </w:r>
          </w:p>
        </w:tc>
      </w:tr>
      <w:tr w:rsidR="00334A6D" w:rsidRPr="00855119" w14:paraId="5C3E65E6" w14:textId="39E74A1E"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53DE971E" w14:textId="290EDEB5" w:rsidR="00334A6D" w:rsidRPr="00334A6D" w:rsidRDefault="00334A6D" w:rsidP="00334A6D">
            <w:pPr>
              <w:spacing w:line="240" w:lineRule="auto"/>
              <w:rPr>
                <w:rFonts w:eastAsia="Times New Roman" w:cs="Arial"/>
                <w:sz w:val="18"/>
                <w:szCs w:val="18"/>
              </w:rPr>
            </w:pPr>
            <w:r w:rsidRPr="00334A6D">
              <w:rPr>
                <w:sz w:val="18"/>
                <w:szCs w:val="18"/>
              </w:rPr>
              <w:t>TG678BA</w:t>
            </w:r>
          </w:p>
        </w:tc>
        <w:tc>
          <w:tcPr>
            <w:tcW w:w="2614" w:type="dxa"/>
            <w:hideMark/>
          </w:tcPr>
          <w:p w14:paraId="1D5836E3" w14:textId="3ED58B8A" w:rsidR="00334A6D" w:rsidRPr="00334A6D" w:rsidRDefault="00334A6D" w:rsidP="00334A6D">
            <w:pPr>
              <w:spacing w:line="240" w:lineRule="auto"/>
              <w:rPr>
                <w:rFonts w:eastAsia="Times New Roman" w:cs="Arial"/>
                <w:sz w:val="18"/>
                <w:szCs w:val="18"/>
              </w:rPr>
            </w:pPr>
            <w:r w:rsidRPr="00334A6D">
              <w:rPr>
                <w:sz w:val="18"/>
                <w:szCs w:val="18"/>
              </w:rPr>
              <w:t>HP ArcSight L3505-HA/NP Server</w:t>
            </w:r>
          </w:p>
        </w:tc>
        <w:tc>
          <w:tcPr>
            <w:tcW w:w="990" w:type="dxa"/>
          </w:tcPr>
          <w:p w14:paraId="44660DFF" w14:textId="229F3109"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7913466C" w14:textId="4E77B50B"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36AAEC7F" w14:textId="7381A228"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60D814AD" w14:textId="1F7E712E" w:rsidR="00334A6D" w:rsidRPr="00334A6D" w:rsidRDefault="00334A6D" w:rsidP="00334A6D">
            <w:pPr>
              <w:spacing w:line="240" w:lineRule="auto"/>
              <w:rPr>
                <w:rFonts w:eastAsia="Times New Roman" w:cs="Arial"/>
                <w:sz w:val="18"/>
                <w:szCs w:val="18"/>
              </w:rPr>
            </w:pPr>
            <w:r w:rsidRPr="00334A6D">
              <w:rPr>
                <w:sz w:val="18"/>
                <w:szCs w:val="18"/>
              </w:rPr>
              <w:t>TG679BA</w:t>
            </w:r>
          </w:p>
        </w:tc>
        <w:tc>
          <w:tcPr>
            <w:tcW w:w="2614" w:type="dxa"/>
            <w:hideMark/>
          </w:tcPr>
          <w:p w14:paraId="5C9E0ECE" w14:textId="414CDC5F" w:rsidR="00334A6D" w:rsidRPr="00334A6D" w:rsidRDefault="00334A6D" w:rsidP="00334A6D">
            <w:pPr>
              <w:spacing w:line="240" w:lineRule="auto"/>
              <w:rPr>
                <w:rFonts w:eastAsia="Times New Roman" w:cs="Arial"/>
                <w:sz w:val="18"/>
                <w:szCs w:val="18"/>
              </w:rPr>
            </w:pPr>
            <w:r w:rsidRPr="00334A6D">
              <w:rPr>
                <w:sz w:val="18"/>
                <w:szCs w:val="18"/>
              </w:rPr>
              <w:t>HP ArcSight L3505-NFR Server</w:t>
            </w:r>
          </w:p>
        </w:tc>
        <w:tc>
          <w:tcPr>
            <w:tcW w:w="990" w:type="dxa"/>
          </w:tcPr>
          <w:p w14:paraId="51CD6795" w14:textId="1F30FCEF" w:rsidR="00334A6D" w:rsidRPr="00334A6D" w:rsidRDefault="00334A6D" w:rsidP="00334A6D">
            <w:pPr>
              <w:spacing w:line="240" w:lineRule="auto"/>
              <w:rPr>
                <w:rFonts w:eastAsia="Times New Roman" w:cs="Arial"/>
                <w:sz w:val="18"/>
                <w:szCs w:val="18"/>
              </w:rPr>
            </w:pPr>
            <w:r w:rsidRPr="00334A6D">
              <w:rPr>
                <w:sz w:val="18"/>
                <w:szCs w:val="18"/>
              </w:rPr>
              <w:t>P0K48CA</w:t>
            </w:r>
          </w:p>
        </w:tc>
        <w:tc>
          <w:tcPr>
            <w:tcW w:w="2880" w:type="dxa"/>
          </w:tcPr>
          <w:p w14:paraId="4F36BB5C" w14:textId="5B36C71E" w:rsidR="00334A6D" w:rsidRPr="00334A6D" w:rsidRDefault="00334A6D" w:rsidP="00334A6D">
            <w:pPr>
              <w:spacing w:line="240" w:lineRule="auto"/>
              <w:rPr>
                <w:rFonts w:eastAsia="Times New Roman" w:cs="Arial"/>
                <w:sz w:val="18"/>
                <w:szCs w:val="18"/>
              </w:rPr>
            </w:pPr>
            <w:r w:rsidRPr="00334A6D">
              <w:rPr>
                <w:sz w:val="18"/>
                <w:szCs w:val="18"/>
              </w:rPr>
              <w:t>HPE S AS SDPLXXXNFRtoSDPL7600NFR Upg Svr</w:t>
            </w:r>
          </w:p>
        </w:tc>
      </w:tr>
      <w:tr w:rsidR="00334A6D" w:rsidRPr="00855119" w14:paraId="6E361DAD" w14:textId="01BEA8BE"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563FA10C" w14:textId="0CC3AC34" w:rsidR="00334A6D" w:rsidRPr="00334A6D" w:rsidRDefault="00334A6D" w:rsidP="00334A6D">
            <w:pPr>
              <w:spacing w:line="240" w:lineRule="auto"/>
              <w:rPr>
                <w:rFonts w:eastAsia="Times New Roman" w:cs="Arial"/>
                <w:sz w:val="18"/>
                <w:szCs w:val="18"/>
              </w:rPr>
            </w:pPr>
            <w:r w:rsidRPr="00334A6D">
              <w:rPr>
                <w:sz w:val="18"/>
                <w:szCs w:val="18"/>
              </w:rPr>
              <w:t>TG682BA</w:t>
            </w:r>
          </w:p>
        </w:tc>
        <w:tc>
          <w:tcPr>
            <w:tcW w:w="2614" w:type="dxa"/>
            <w:hideMark/>
          </w:tcPr>
          <w:p w14:paraId="62122C30" w14:textId="4E48BE04" w:rsidR="00334A6D" w:rsidRPr="00334A6D" w:rsidRDefault="00334A6D" w:rsidP="00334A6D">
            <w:pPr>
              <w:spacing w:line="240" w:lineRule="auto"/>
              <w:rPr>
                <w:rFonts w:eastAsia="Times New Roman" w:cs="Arial"/>
                <w:sz w:val="18"/>
                <w:szCs w:val="18"/>
              </w:rPr>
            </w:pPr>
            <w:r w:rsidRPr="00334A6D">
              <w:rPr>
                <w:sz w:val="18"/>
                <w:szCs w:val="18"/>
              </w:rPr>
              <w:t>HP ArcSight L7505-SAN Server</w:t>
            </w:r>
          </w:p>
        </w:tc>
        <w:tc>
          <w:tcPr>
            <w:tcW w:w="990" w:type="dxa"/>
          </w:tcPr>
          <w:p w14:paraId="6B1A2FAE" w14:textId="5AD1EB08" w:rsidR="00334A6D" w:rsidRPr="00334A6D" w:rsidRDefault="00334A6D" w:rsidP="00334A6D">
            <w:pPr>
              <w:spacing w:line="240" w:lineRule="auto"/>
              <w:rPr>
                <w:rFonts w:eastAsia="Times New Roman" w:cs="Arial"/>
                <w:sz w:val="18"/>
                <w:szCs w:val="18"/>
              </w:rPr>
            </w:pPr>
            <w:r w:rsidRPr="00334A6D">
              <w:rPr>
                <w:sz w:val="18"/>
                <w:szCs w:val="18"/>
              </w:rPr>
              <w:t>P0K44CA</w:t>
            </w:r>
          </w:p>
        </w:tc>
        <w:tc>
          <w:tcPr>
            <w:tcW w:w="2880" w:type="dxa"/>
          </w:tcPr>
          <w:p w14:paraId="0A5C3F38" w14:textId="22C3F6EA" w:rsidR="00334A6D" w:rsidRPr="00334A6D" w:rsidRDefault="00334A6D" w:rsidP="00334A6D">
            <w:pPr>
              <w:spacing w:line="240" w:lineRule="auto"/>
              <w:rPr>
                <w:rFonts w:eastAsia="Times New Roman" w:cs="Arial"/>
                <w:sz w:val="18"/>
                <w:szCs w:val="18"/>
              </w:rPr>
            </w:pPr>
            <w:r w:rsidRPr="00334A6D">
              <w:rPr>
                <w:sz w:val="18"/>
                <w:szCs w:val="18"/>
              </w:rPr>
              <w:t>HPE S AS LgrL7X00X/SANtoSDPL7600 Upg Svr</w:t>
            </w:r>
          </w:p>
        </w:tc>
      </w:tr>
      <w:tr w:rsidR="00334A6D" w:rsidRPr="00855119" w14:paraId="6094647C" w14:textId="0FF1F1AF"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D1D79CC" w14:textId="18F6F396" w:rsidR="00334A6D" w:rsidRPr="00334A6D" w:rsidRDefault="00334A6D" w:rsidP="00334A6D">
            <w:pPr>
              <w:spacing w:line="240" w:lineRule="auto"/>
              <w:rPr>
                <w:rFonts w:eastAsia="Times New Roman" w:cs="Arial"/>
                <w:sz w:val="18"/>
                <w:szCs w:val="18"/>
              </w:rPr>
            </w:pPr>
            <w:r w:rsidRPr="00334A6D">
              <w:rPr>
                <w:sz w:val="18"/>
                <w:szCs w:val="18"/>
              </w:rPr>
              <w:t>TG683BA</w:t>
            </w:r>
          </w:p>
        </w:tc>
        <w:tc>
          <w:tcPr>
            <w:tcW w:w="2614" w:type="dxa"/>
            <w:hideMark/>
          </w:tcPr>
          <w:p w14:paraId="5ED65C00" w14:textId="6AD01EC9" w:rsidR="00334A6D" w:rsidRPr="00334A6D" w:rsidRDefault="00334A6D" w:rsidP="00334A6D">
            <w:pPr>
              <w:spacing w:line="240" w:lineRule="auto"/>
              <w:rPr>
                <w:rFonts w:eastAsia="Times New Roman" w:cs="Arial"/>
                <w:sz w:val="18"/>
                <w:szCs w:val="18"/>
              </w:rPr>
            </w:pPr>
            <w:r w:rsidRPr="00334A6D">
              <w:rPr>
                <w:sz w:val="18"/>
                <w:szCs w:val="18"/>
              </w:rPr>
              <w:t>HP ArcSight L7505-SAN-HA/NP Server</w:t>
            </w:r>
          </w:p>
        </w:tc>
        <w:tc>
          <w:tcPr>
            <w:tcW w:w="990" w:type="dxa"/>
          </w:tcPr>
          <w:p w14:paraId="427C6104" w14:textId="43942826"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4FD182BB" w14:textId="7BAA03BD"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78C3B3BA" w14:textId="33912B6B"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7DFC5E2" w14:textId="72F68D23" w:rsidR="00334A6D" w:rsidRPr="00334A6D" w:rsidRDefault="00334A6D" w:rsidP="00334A6D">
            <w:pPr>
              <w:spacing w:line="240" w:lineRule="auto"/>
              <w:rPr>
                <w:rFonts w:eastAsia="Times New Roman" w:cs="Arial"/>
                <w:sz w:val="18"/>
                <w:szCs w:val="18"/>
              </w:rPr>
            </w:pPr>
            <w:r w:rsidRPr="00334A6D">
              <w:rPr>
                <w:sz w:val="18"/>
                <w:szCs w:val="18"/>
              </w:rPr>
              <w:t>TG684BA</w:t>
            </w:r>
          </w:p>
        </w:tc>
        <w:tc>
          <w:tcPr>
            <w:tcW w:w="2614" w:type="dxa"/>
            <w:hideMark/>
          </w:tcPr>
          <w:p w14:paraId="1EB74AF7" w14:textId="23225F27" w:rsidR="00334A6D" w:rsidRPr="00334A6D" w:rsidRDefault="00334A6D" w:rsidP="00334A6D">
            <w:pPr>
              <w:spacing w:line="240" w:lineRule="auto"/>
              <w:rPr>
                <w:rFonts w:eastAsia="Times New Roman" w:cs="Arial"/>
                <w:sz w:val="18"/>
                <w:szCs w:val="18"/>
              </w:rPr>
            </w:pPr>
            <w:r w:rsidRPr="00334A6D">
              <w:rPr>
                <w:sz w:val="18"/>
                <w:szCs w:val="18"/>
              </w:rPr>
              <w:t>HP ArcSight L7505-SAN-NFR Server</w:t>
            </w:r>
          </w:p>
        </w:tc>
        <w:tc>
          <w:tcPr>
            <w:tcW w:w="990" w:type="dxa"/>
          </w:tcPr>
          <w:p w14:paraId="54719D7F" w14:textId="099516C1" w:rsidR="00334A6D" w:rsidRPr="00334A6D" w:rsidRDefault="00334A6D" w:rsidP="00334A6D">
            <w:pPr>
              <w:spacing w:line="240" w:lineRule="auto"/>
              <w:rPr>
                <w:rFonts w:eastAsia="Times New Roman" w:cs="Arial"/>
                <w:sz w:val="18"/>
                <w:szCs w:val="18"/>
              </w:rPr>
            </w:pPr>
            <w:r w:rsidRPr="00334A6D">
              <w:rPr>
                <w:sz w:val="18"/>
                <w:szCs w:val="18"/>
              </w:rPr>
              <w:t>P0K48CA</w:t>
            </w:r>
          </w:p>
        </w:tc>
        <w:tc>
          <w:tcPr>
            <w:tcW w:w="2880" w:type="dxa"/>
          </w:tcPr>
          <w:p w14:paraId="633B842E" w14:textId="27FA7D99" w:rsidR="00334A6D" w:rsidRPr="00334A6D" w:rsidRDefault="00334A6D" w:rsidP="00334A6D">
            <w:pPr>
              <w:spacing w:line="240" w:lineRule="auto"/>
              <w:rPr>
                <w:rFonts w:eastAsia="Times New Roman" w:cs="Arial"/>
                <w:sz w:val="18"/>
                <w:szCs w:val="18"/>
              </w:rPr>
            </w:pPr>
            <w:r w:rsidRPr="00334A6D">
              <w:rPr>
                <w:sz w:val="18"/>
                <w:szCs w:val="18"/>
              </w:rPr>
              <w:t>HPE S AS SDPLXXXNFRtoSDPL7600NFR Upg Svr</w:t>
            </w:r>
          </w:p>
        </w:tc>
      </w:tr>
      <w:tr w:rsidR="00334A6D" w:rsidRPr="00855119" w14:paraId="53E6896A" w14:textId="7D4AD08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6D2EA26" w14:textId="59EC444E" w:rsidR="00334A6D" w:rsidRPr="00334A6D" w:rsidRDefault="00334A6D" w:rsidP="00334A6D">
            <w:pPr>
              <w:spacing w:line="240" w:lineRule="auto"/>
              <w:rPr>
                <w:rFonts w:eastAsia="Times New Roman" w:cs="Arial"/>
                <w:sz w:val="18"/>
                <w:szCs w:val="18"/>
              </w:rPr>
            </w:pPr>
            <w:r w:rsidRPr="00334A6D">
              <w:rPr>
                <w:sz w:val="18"/>
                <w:szCs w:val="18"/>
              </w:rPr>
              <w:t>TG687BA</w:t>
            </w:r>
          </w:p>
        </w:tc>
        <w:tc>
          <w:tcPr>
            <w:tcW w:w="2614" w:type="dxa"/>
            <w:hideMark/>
          </w:tcPr>
          <w:p w14:paraId="646D65C8" w14:textId="5CC48F4B" w:rsidR="00334A6D" w:rsidRPr="00334A6D" w:rsidRDefault="00334A6D" w:rsidP="00334A6D">
            <w:pPr>
              <w:spacing w:line="240" w:lineRule="auto"/>
              <w:rPr>
                <w:rFonts w:eastAsia="Times New Roman" w:cs="Arial"/>
                <w:sz w:val="18"/>
                <w:szCs w:val="18"/>
              </w:rPr>
            </w:pPr>
            <w:r w:rsidRPr="00334A6D">
              <w:rPr>
                <w:sz w:val="18"/>
                <w:szCs w:val="18"/>
              </w:rPr>
              <w:t>HP ArcSight L7505S Server</w:t>
            </w:r>
          </w:p>
        </w:tc>
        <w:tc>
          <w:tcPr>
            <w:tcW w:w="990" w:type="dxa"/>
          </w:tcPr>
          <w:p w14:paraId="012DB74D" w14:textId="2D71E506" w:rsidR="00334A6D" w:rsidRPr="00334A6D" w:rsidRDefault="00334A6D" w:rsidP="00334A6D">
            <w:pPr>
              <w:spacing w:line="240" w:lineRule="auto"/>
              <w:rPr>
                <w:rFonts w:eastAsia="Times New Roman" w:cs="Arial"/>
                <w:sz w:val="18"/>
                <w:szCs w:val="18"/>
              </w:rPr>
            </w:pPr>
            <w:r w:rsidRPr="00334A6D">
              <w:rPr>
                <w:sz w:val="18"/>
                <w:szCs w:val="18"/>
              </w:rPr>
              <w:t>P0K42CA</w:t>
            </w:r>
          </w:p>
        </w:tc>
        <w:tc>
          <w:tcPr>
            <w:tcW w:w="2880" w:type="dxa"/>
          </w:tcPr>
          <w:p w14:paraId="3A2E692A" w14:textId="183B27CD" w:rsidR="00334A6D" w:rsidRPr="00334A6D" w:rsidRDefault="00334A6D" w:rsidP="00334A6D">
            <w:pPr>
              <w:spacing w:line="240" w:lineRule="auto"/>
              <w:rPr>
                <w:rFonts w:eastAsia="Times New Roman" w:cs="Arial"/>
                <w:sz w:val="18"/>
                <w:szCs w:val="18"/>
              </w:rPr>
            </w:pPr>
            <w:r w:rsidRPr="00334A6D">
              <w:rPr>
                <w:sz w:val="18"/>
                <w:szCs w:val="18"/>
              </w:rPr>
              <w:t>HPE S AS Lgr L7X00S to SDP L7600 Upg Svr</w:t>
            </w:r>
          </w:p>
        </w:tc>
      </w:tr>
      <w:tr w:rsidR="00334A6D" w:rsidRPr="00855119" w14:paraId="6AA2C519" w14:textId="21854B00"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E328697" w14:textId="3B3D4A19" w:rsidR="00334A6D" w:rsidRPr="00334A6D" w:rsidRDefault="00334A6D" w:rsidP="00334A6D">
            <w:pPr>
              <w:spacing w:line="240" w:lineRule="auto"/>
              <w:rPr>
                <w:rFonts w:eastAsia="Times New Roman" w:cs="Arial"/>
                <w:sz w:val="18"/>
                <w:szCs w:val="18"/>
              </w:rPr>
            </w:pPr>
            <w:r w:rsidRPr="00334A6D">
              <w:rPr>
                <w:sz w:val="18"/>
                <w:szCs w:val="18"/>
              </w:rPr>
              <w:t>TG688BA</w:t>
            </w:r>
          </w:p>
        </w:tc>
        <w:tc>
          <w:tcPr>
            <w:tcW w:w="2614" w:type="dxa"/>
            <w:hideMark/>
          </w:tcPr>
          <w:p w14:paraId="03623BF5" w14:textId="60ECF15E" w:rsidR="00334A6D" w:rsidRPr="00334A6D" w:rsidRDefault="00334A6D" w:rsidP="00334A6D">
            <w:pPr>
              <w:spacing w:line="240" w:lineRule="auto"/>
              <w:rPr>
                <w:rFonts w:eastAsia="Times New Roman" w:cs="Arial"/>
                <w:sz w:val="18"/>
                <w:szCs w:val="18"/>
              </w:rPr>
            </w:pPr>
            <w:r w:rsidRPr="00334A6D">
              <w:rPr>
                <w:sz w:val="18"/>
                <w:szCs w:val="18"/>
              </w:rPr>
              <w:t>HP ArcSight L7505S-HA/NP Server</w:t>
            </w:r>
          </w:p>
        </w:tc>
        <w:tc>
          <w:tcPr>
            <w:tcW w:w="990" w:type="dxa"/>
          </w:tcPr>
          <w:p w14:paraId="3FCF1E69" w14:textId="4E42DB5A"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119AF135" w14:textId="111379E4"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288F5BDA" w14:textId="00242632"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1703889" w14:textId="011698FA" w:rsidR="00334A6D" w:rsidRPr="00334A6D" w:rsidRDefault="00334A6D" w:rsidP="00334A6D">
            <w:pPr>
              <w:spacing w:line="240" w:lineRule="auto"/>
              <w:rPr>
                <w:rFonts w:eastAsia="Times New Roman" w:cs="Arial"/>
                <w:sz w:val="18"/>
                <w:szCs w:val="18"/>
              </w:rPr>
            </w:pPr>
            <w:r w:rsidRPr="00334A6D">
              <w:rPr>
                <w:sz w:val="18"/>
                <w:szCs w:val="18"/>
              </w:rPr>
              <w:t>TG689BA</w:t>
            </w:r>
          </w:p>
        </w:tc>
        <w:tc>
          <w:tcPr>
            <w:tcW w:w="2614" w:type="dxa"/>
            <w:hideMark/>
          </w:tcPr>
          <w:p w14:paraId="49359B30" w14:textId="5D9A2544" w:rsidR="00334A6D" w:rsidRPr="00334A6D" w:rsidRDefault="00334A6D" w:rsidP="00334A6D">
            <w:pPr>
              <w:spacing w:line="240" w:lineRule="auto"/>
              <w:rPr>
                <w:rFonts w:eastAsia="Times New Roman" w:cs="Arial"/>
                <w:sz w:val="18"/>
                <w:szCs w:val="18"/>
              </w:rPr>
            </w:pPr>
            <w:r w:rsidRPr="00334A6D">
              <w:rPr>
                <w:sz w:val="18"/>
                <w:szCs w:val="18"/>
              </w:rPr>
              <w:t>HP ArcSight L7505S-NFR Server</w:t>
            </w:r>
          </w:p>
        </w:tc>
        <w:tc>
          <w:tcPr>
            <w:tcW w:w="990" w:type="dxa"/>
          </w:tcPr>
          <w:p w14:paraId="179402EE" w14:textId="477C10D4" w:rsidR="00334A6D" w:rsidRPr="00334A6D" w:rsidRDefault="00334A6D" w:rsidP="00334A6D">
            <w:pPr>
              <w:spacing w:line="240" w:lineRule="auto"/>
              <w:rPr>
                <w:rFonts w:eastAsia="Times New Roman" w:cs="Arial"/>
                <w:sz w:val="18"/>
                <w:szCs w:val="18"/>
              </w:rPr>
            </w:pPr>
            <w:r w:rsidRPr="00334A6D">
              <w:rPr>
                <w:sz w:val="18"/>
                <w:szCs w:val="18"/>
              </w:rPr>
              <w:t>P0K48CA</w:t>
            </w:r>
          </w:p>
        </w:tc>
        <w:tc>
          <w:tcPr>
            <w:tcW w:w="2880" w:type="dxa"/>
          </w:tcPr>
          <w:p w14:paraId="05D9F887" w14:textId="40F0262A" w:rsidR="00334A6D" w:rsidRPr="00334A6D" w:rsidRDefault="00334A6D" w:rsidP="00334A6D">
            <w:pPr>
              <w:spacing w:line="240" w:lineRule="auto"/>
              <w:rPr>
                <w:rFonts w:eastAsia="Times New Roman" w:cs="Arial"/>
                <w:sz w:val="18"/>
                <w:szCs w:val="18"/>
              </w:rPr>
            </w:pPr>
            <w:r w:rsidRPr="00334A6D">
              <w:rPr>
                <w:sz w:val="18"/>
                <w:szCs w:val="18"/>
              </w:rPr>
              <w:t>HPE S AS SDPLXXXNFRtoSDPL7600NFR Upg Svr</w:t>
            </w:r>
          </w:p>
        </w:tc>
      </w:tr>
      <w:tr w:rsidR="00334A6D" w:rsidRPr="00855119" w14:paraId="095E5485" w14:textId="161FF48A"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1EC39037" w14:textId="6997E957" w:rsidR="00334A6D" w:rsidRPr="00334A6D" w:rsidRDefault="00334A6D" w:rsidP="00334A6D">
            <w:pPr>
              <w:spacing w:line="240" w:lineRule="auto"/>
              <w:rPr>
                <w:rFonts w:eastAsia="Times New Roman" w:cs="Arial"/>
                <w:sz w:val="18"/>
                <w:szCs w:val="18"/>
              </w:rPr>
            </w:pPr>
            <w:r w:rsidRPr="00334A6D">
              <w:rPr>
                <w:sz w:val="18"/>
                <w:szCs w:val="18"/>
              </w:rPr>
              <w:t>TG692BA</w:t>
            </w:r>
          </w:p>
        </w:tc>
        <w:tc>
          <w:tcPr>
            <w:tcW w:w="2614" w:type="dxa"/>
            <w:hideMark/>
          </w:tcPr>
          <w:p w14:paraId="4F805589" w14:textId="34F1E783" w:rsidR="00334A6D" w:rsidRPr="00334A6D" w:rsidRDefault="00334A6D" w:rsidP="00334A6D">
            <w:pPr>
              <w:spacing w:line="240" w:lineRule="auto"/>
              <w:rPr>
                <w:rFonts w:eastAsia="Times New Roman" w:cs="Arial"/>
                <w:sz w:val="18"/>
                <w:szCs w:val="18"/>
              </w:rPr>
            </w:pPr>
            <w:r w:rsidRPr="00334A6D">
              <w:rPr>
                <w:sz w:val="18"/>
                <w:szCs w:val="18"/>
              </w:rPr>
              <w:t>HP ArcSight L7505X Server</w:t>
            </w:r>
          </w:p>
        </w:tc>
        <w:tc>
          <w:tcPr>
            <w:tcW w:w="990" w:type="dxa"/>
          </w:tcPr>
          <w:p w14:paraId="6FC1A98C" w14:textId="4B51D3DF" w:rsidR="00334A6D" w:rsidRPr="00334A6D" w:rsidRDefault="00334A6D" w:rsidP="00334A6D">
            <w:pPr>
              <w:spacing w:line="240" w:lineRule="auto"/>
              <w:rPr>
                <w:rFonts w:eastAsia="Times New Roman" w:cs="Arial"/>
                <w:sz w:val="18"/>
                <w:szCs w:val="18"/>
              </w:rPr>
            </w:pPr>
            <w:r w:rsidRPr="00334A6D">
              <w:rPr>
                <w:sz w:val="18"/>
                <w:szCs w:val="18"/>
              </w:rPr>
              <w:t>P0K44CA</w:t>
            </w:r>
          </w:p>
        </w:tc>
        <w:tc>
          <w:tcPr>
            <w:tcW w:w="2880" w:type="dxa"/>
          </w:tcPr>
          <w:p w14:paraId="62F51B66" w14:textId="5538F7EA" w:rsidR="00334A6D" w:rsidRPr="00334A6D" w:rsidRDefault="00334A6D" w:rsidP="00334A6D">
            <w:pPr>
              <w:spacing w:line="240" w:lineRule="auto"/>
              <w:rPr>
                <w:rFonts w:eastAsia="Times New Roman" w:cs="Arial"/>
                <w:sz w:val="18"/>
                <w:szCs w:val="18"/>
              </w:rPr>
            </w:pPr>
            <w:r w:rsidRPr="00334A6D">
              <w:rPr>
                <w:sz w:val="18"/>
                <w:szCs w:val="18"/>
              </w:rPr>
              <w:t>HPE S AS LgrL7X00X/SANtoSDPL7600 Upg Svr</w:t>
            </w:r>
          </w:p>
        </w:tc>
      </w:tr>
      <w:tr w:rsidR="00334A6D" w:rsidRPr="00855119" w14:paraId="73E1491C" w14:textId="7028F3BA"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02DD2D70" w14:textId="5A1E3F3A" w:rsidR="00334A6D" w:rsidRPr="00334A6D" w:rsidRDefault="00334A6D" w:rsidP="00334A6D">
            <w:pPr>
              <w:spacing w:line="240" w:lineRule="auto"/>
              <w:rPr>
                <w:rFonts w:eastAsia="Times New Roman" w:cs="Arial"/>
                <w:sz w:val="18"/>
                <w:szCs w:val="18"/>
              </w:rPr>
            </w:pPr>
            <w:r w:rsidRPr="00334A6D">
              <w:rPr>
                <w:sz w:val="18"/>
                <w:szCs w:val="18"/>
              </w:rPr>
              <w:t>TG693BA</w:t>
            </w:r>
          </w:p>
        </w:tc>
        <w:tc>
          <w:tcPr>
            <w:tcW w:w="2614" w:type="dxa"/>
            <w:hideMark/>
          </w:tcPr>
          <w:p w14:paraId="7A24E139" w14:textId="3C680DD1" w:rsidR="00334A6D" w:rsidRPr="00334A6D" w:rsidRDefault="00334A6D" w:rsidP="00334A6D">
            <w:pPr>
              <w:spacing w:line="240" w:lineRule="auto"/>
              <w:rPr>
                <w:rFonts w:eastAsia="Times New Roman" w:cs="Arial"/>
                <w:sz w:val="18"/>
                <w:szCs w:val="18"/>
              </w:rPr>
            </w:pPr>
            <w:r w:rsidRPr="00334A6D">
              <w:rPr>
                <w:sz w:val="18"/>
                <w:szCs w:val="18"/>
              </w:rPr>
              <w:t>HP ArcSight L7505X-HA/NP Server</w:t>
            </w:r>
          </w:p>
        </w:tc>
        <w:tc>
          <w:tcPr>
            <w:tcW w:w="990" w:type="dxa"/>
          </w:tcPr>
          <w:p w14:paraId="4FD86A71" w14:textId="797E94E9"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6E1B1CA8" w14:textId="5803BA1A"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3E058AB3" w14:textId="21273D10"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4BE9C41" w14:textId="0DAC505C" w:rsidR="00334A6D" w:rsidRPr="00334A6D" w:rsidRDefault="00334A6D" w:rsidP="00334A6D">
            <w:pPr>
              <w:spacing w:line="240" w:lineRule="auto"/>
              <w:rPr>
                <w:rFonts w:eastAsia="Times New Roman" w:cs="Arial"/>
                <w:sz w:val="18"/>
                <w:szCs w:val="18"/>
              </w:rPr>
            </w:pPr>
            <w:r w:rsidRPr="00334A6D">
              <w:rPr>
                <w:sz w:val="18"/>
                <w:szCs w:val="18"/>
              </w:rPr>
              <w:t>TG694BA</w:t>
            </w:r>
          </w:p>
        </w:tc>
        <w:tc>
          <w:tcPr>
            <w:tcW w:w="2614" w:type="dxa"/>
            <w:hideMark/>
          </w:tcPr>
          <w:p w14:paraId="3F7D1E70" w14:textId="054F0834" w:rsidR="00334A6D" w:rsidRPr="00334A6D" w:rsidRDefault="00334A6D" w:rsidP="00334A6D">
            <w:pPr>
              <w:spacing w:line="240" w:lineRule="auto"/>
              <w:rPr>
                <w:rFonts w:eastAsia="Times New Roman" w:cs="Arial"/>
                <w:sz w:val="18"/>
                <w:szCs w:val="18"/>
              </w:rPr>
            </w:pPr>
            <w:r w:rsidRPr="00334A6D">
              <w:rPr>
                <w:sz w:val="18"/>
                <w:szCs w:val="18"/>
              </w:rPr>
              <w:t>HP ArcSight L7505X-NFR Server</w:t>
            </w:r>
          </w:p>
        </w:tc>
        <w:tc>
          <w:tcPr>
            <w:tcW w:w="990" w:type="dxa"/>
          </w:tcPr>
          <w:p w14:paraId="6D092811" w14:textId="7AD9776D" w:rsidR="00334A6D" w:rsidRPr="00334A6D" w:rsidRDefault="00334A6D" w:rsidP="00334A6D">
            <w:pPr>
              <w:spacing w:line="240" w:lineRule="auto"/>
              <w:rPr>
                <w:rFonts w:eastAsia="Times New Roman" w:cs="Arial"/>
                <w:sz w:val="18"/>
                <w:szCs w:val="18"/>
              </w:rPr>
            </w:pPr>
            <w:r w:rsidRPr="00334A6D">
              <w:rPr>
                <w:sz w:val="18"/>
                <w:szCs w:val="18"/>
              </w:rPr>
              <w:t>P0K48CA</w:t>
            </w:r>
          </w:p>
        </w:tc>
        <w:tc>
          <w:tcPr>
            <w:tcW w:w="2880" w:type="dxa"/>
          </w:tcPr>
          <w:p w14:paraId="795E552B" w14:textId="18924B17" w:rsidR="00334A6D" w:rsidRPr="00334A6D" w:rsidRDefault="00334A6D" w:rsidP="00334A6D">
            <w:pPr>
              <w:spacing w:line="240" w:lineRule="auto"/>
              <w:rPr>
                <w:rFonts w:eastAsia="Times New Roman" w:cs="Arial"/>
                <w:sz w:val="18"/>
                <w:szCs w:val="18"/>
              </w:rPr>
            </w:pPr>
            <w:r w:rsidRPr="00334A6D">
              <w:rPr>
                <w:sz w:val="18"/>
                <w:szCs w:val="18"/>
              </w:rPr>
              <w:t>HPE S AS SDPLXXXNFRtoSDPL7600NFR Upg Svr</w:t>
            </w:r>
          </w:p>
        </w:tc>
      </w:tr>
      <w:tr w:rsidR="00653041" w:rsidRPr="00855119" w14:paraId="19DC7445" w14:textId="32F641F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75A6D0F6" w14:textId="171D2D0B" w:rsidR="00653041" w:rsidRPr="00334A6D" w:rsidRDefault="00653041" w:rsidP="00653041">
            <w:pPr>
              <w:spacing w:line="240" w:lineRule="auto"/>
              <w:rPr>
                <w:rFonts w:eastAsia="Times New Roman" w:cs="Arial"/>
                <w:sz w:val="18"/>
                <w:szCs w:val="18"/>
              </w:rPr>
            </w:pPr>
            <w:r w:rsidRPr="00334A6D">
              <w:rPr>
                <w:sz w:val="18"/>
                <w:szCs w:val="18"/>
              </w:rPr>
              <w:t>P0J54BA</w:t>
            </w:r>
          </w:p>
        </w:tc>
        <w:tc>
          <w:tcPr>
            <w:tcW w:w="2614" w:type="dxa"/>
            <w:hideMark/>
          </w:tcPr>
          <w:p w14:paraId="1BAB68B4" w14:textId="5775520C" w:rsidR="00653041" w:rsidRPr="00334A6D" w:rsidRDefault="00653041" w:rsidP="00653041">
            <w:pPr>
              <w:spacing w:line="240" w:lineRule="auto"/>
              <w:rPr>
                <w:rFonts w:eastAsia="Times New Roman" w:cs="Arial"/>
                <w:sz w:val="18"/>
                <w:szCs w:val="18"/>
              </w:rPr>
            </w:pPr>
            <w:r w:rsidRPr="00334A6D">
              <w:rPr>
                <w:sz w:val="18"/>
                <w:szCs w:val="18"/>
              </w:rPr>
              <w:t>HP ARST L3400 to Plf L3505 Upgr</w:t>
            </w:r>
          </w:p>
        </w:tc>
        <w:tc>
          <w:tcPr>
            <w:tcW w:w="990" w:type="dxa"/>
          </w:tcPr>
          <w:p w14:paraId="74E5A31F" w14:textId="66874EE7" w:rsidR="00653041" w:rsidRPr="00653041" w:rsidRDefault="00653041" w:rsidP="00653041">
            <w:pPr>
              <w:spacing w:line="240" w:lineRule="auto"/>
              <w:rPr>
                <w:rFonts w:eastAsia="Times New Roman" w:cs="Arial"/>
                <w:sz w:val="18"/>
                <w:szCs w:val="18"/>
              </w:rPr>
            </w:pPr>
            <w:r w:rsidRPr="00653041">
              <w:rPr>
                <w:sz w:val="18"/>
                <w:szCs w:val="18"/>
              </w:rPr>
              <w:t>P0K41CA</w:t>
            </w:r>
          </w:p>
        </w:tc>
        <w:tc>
          <w:tcPr>
            <w:tcW w:w="2880" w:type="dxa"/>
          </w:tcPr>
          <w:p w14:paraId="2C4D7793" w14:textId="228D55DE" w:rsidR="00653041" w:rsidRPr="00653041" w:rsidRDefault="00653041" w:rsidP="00653041">
            <w:pPr>
              <w:spacing w:line="240" w:lineRule="auto"/>
              <w:rPr>
                <w:rFonts w:eastAsia="Times New Roman" w:cs="Arial"/>
                <w:sz w:val="18"/>
                <w:szCs w:val="18"/>
              </w:rPr>
            </w:pPr>
            <w:r w:rsidRPr="00653041">
              <w:rPr>
                <w:sz w:val="18"/>
                <w:szCs w:val="18"/>
              </w:rPr>
              <w:t>HPE S AS SDP L3505 to SDP L7600 Upg Svr</w:t>
            </w:r>
          </w:p>
        </w:tc>
      </w:tr>
      <w:tr w:rsidR="00334A6D" w:rsidRPr="00855119" w14:paraId="33607251" w14:textId="32F109E3"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9653B5B" w14:textId="392DCB6B" w:rsidR="00334A6D" w:rsidRPr="00334A6D" w:rsidRDefault="00334A6D" w:rsidP="00334A6D">
            <w:pPr>
              <w:spacing w:line="240" w:lineRule="auto"/>
              <w:rPr>
                <w:rFonts w:eastAsia="Times New Roman" w:cs="Arial"/>
                <w:sz w:val="18"/>
                <w:szCs w:val="18"/>
              </w:rPr>
            </w:pPr>
            <w:r w:rsidRPr="00334A6D">
              <w:rPr>
                <w:sz w:val="18"/>
                <w:szCs w:val="18"/>
              </w:rPr>
              <w:t>P0J55BA</w:t>
            </w:r>
          </w:p>
        </w:tc>
        <w:tc>
          <w:tcPr>
            <w:tcW w:w="2614" w:type="dxa"/>
            <w:hideMark/>
          </w:tcPr>
          <w:p w14:paraId="7BA2E60D" w14:textId="66397DF8" w:rsidR="00334A6D" w:rsidRPr="00334A6D" w:rsidRDefault="00334A6D" w:rsidP="00334A6D">
            <w:pPr>
              <w:spacing w:line="240" w:lineRule="auto"/>
              <w:rPr>
                <w:rFonts w:eastAsia="Times New Roman" w:cs="Arial"/>
                <w:sz w:val="18"/>
                <w:szCs w:val="18"/>
              </w:rPr>
            </w:pPr>
            <w:r w:rsidRPr="00334A6D">
              <w:rPr>
                <w:sz w:val="18"/>
                <w:szCs w:val="18"/>
              </w:rPr>
              <w:t>HP ARST L3400HA/Plf L3505HA Upgr</w:t>
            </w:r>
          </w:p>
        </w:tc>
        <w:tc>
          <w:tcPr>
            <w:tcW w:w="990" w:type="dxa"/>
          </w:tcPr>
          <w:p w14:paraId="7B67CD0B" w14:textId="63C355C2"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641507E1" w14:textId="2857C424"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17FED0B1" w14:textId="15DC2858"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160E4EFE" w14:textId="5900A5CB" w:rsidR="00334A6D" w:rsidRPr="00334A6D" w:rsidRDefault="00334A6D" w:rsidP="00334A6D">
            <w:pPr>
              <w:spacing w:line="240" w:lineRule="auto"/>
              <w:rPr>
                <w:rFonts w:eastAsia="Times New Roman" w:cs="Arial"/>
                <w:sz w:val="18"/>
                <w:szCs w:val="18"/>
              </w:rPr>
            </w:pPr>
            <w:r w:rsidRPr="00334A6D">
              <w:rPr>
                <w:sz w:val="18"/>
                <w:szCs w:val="18"/>
              </w:rPr>
              <w:t>P0J56BA</w:t>
            </w:r>
          </w:p>
        </w:tc>
        <w:tc>
          <w:tcPr>
            <w:tcW w:w="2614" w:type="dxa"/>
            <w:hideMark/>
          </w:tcPr>
          <w:p w14:paraId="3DF91747" w14:textId="5FAAA4CA" w:rsidR="00334A6D" w:rsidRPr="00334A6D" w:rsidRDefault="00334A6D" w:rsidP="00334A6D">
            <w:pPr>
              <w:spacing w:line="240" w:lineRule="auto"/>
              <w:rPr>
                <w:rFonts w:eastAsia="Times New Roman" w:cs="Arial"/>
                <w:sz w:val="18"/>
                <w:szCs w:val="18"/>
              </w:rPr>
            </w:pPr>
            <w:r w:rsidRPr="00334A6D">
              <w:rPr>
                <w:sz w:val="18"/>
                <w:szCs w:val="18"/>
              </w:rPr>
              <w:t>HP ARST L3400 NFR/Plf L3505 NFR Upgr</w:t>
            </w:r>
          </w:p>
        </w:tc>
        <w:tc>
          <w:tcPr>
            <w:tcW w:w="990" w:type="dxa"/>
          </w:tcPr>
          <w:p w14:paraId="15905D1A" w14:textId="54150721" w:rsidR="00334A6D" w:rsidRPr="00334A6D" w:rsidRDefault="00334A6D" w:rsidP="00334A6D">
            <w:pPr>
              <w:spacing w:line="240" w:lineRule="auto"/>
              <w:rPr>
                <w:rFonts w:eastAsia="Times New Roman" w:cs="Arial"/>
                <w:sz w:val="18"/>
                <w:szCs w:val="18"/>
              </w:rPr>
            </w:pPr>
            <w:r w:rsidRPr="00334A6D">
              <w:rPr>
                <w:sz w:val="18"/>
                <w:szCs w:val="18"/>
              </w:rPr>
              <w:t>P0K48CA</w:t>
            </w:r>
          </w:p>
        </w:tc>
        <w:tc>
          <w:tcPr>
            <w:tcW w:w="2880" w:type="dxa"/>
          </w:tcPr>
          <w:p w14:paraId="3A047722" w14:textId="590B2DD5" w:rsidR="00334A6D" w:rsidRPr="00334A6D" w:rsidRDefault="00334A6D" w:rsidP="00334A6D">
            <w:pPr>
              <w:spacing w:line="240" w:lineRule="auto"/>
              <w:rPr>
                <w:rFonts w:eastAsia="Times New Roman" w:cs="Arial"/>
                <w:sz w:val="18"/>
                <w:szCs w:val="18"/>
              </w:rPr>
            </w:pPr>
            <w:r w:rsidRPr="00334A6D">
              <w:rPr>
                <w:sz w:val="18"/>
                <w:szCs w:val="18"/>
              </w:rPr>
              <w:t>HPE S AS SDPLXXXNFRtoSDPL7600NFR Upg Svr</w:t>
            </w:r>
          </w:p>
        </w:tc>
      </w:tr>
      <w:tr w:rsidR="00334A6D" w:rsidRPr="00855119" w14:paraId="2F52D146" w14:textId="585B31E9"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598DE3C" w14:textId="5E48287C" w:rsidR="00334A6D" w:rsidRPr="00334A6D" w:rsidRDefault="00334A6D" w:rsidP="00334A6D">
            <w:pPr>
              <w:spacing w:line="240" w:lineRule="auto"/>
              <w:rPr>
                <w:rFonts w:eastAsia="Times New Roman" w:cs="Arial"/>
                <w:sz w:val="18"/>
                <w:szCs w:val="18"/>
              </w:rPr>
            </w:pPr>
            <w:r w:rsidRPr="00334A6D">
              <w:rPr>
                <w:sz w:val="18"/>
                <w:szCs w:val="18"/>
              </w:rPr>
              <w:t>P0J57BA</w:t>
            </w:r>
          </w:p>
        </w:tc>
        <w:tc>
          <w:tcPr>
            <w:tcW w:w="2614" w:type="dxa"/>
            <w:hideMark/>
          </w:tcPr>
          <w:p w14:paraId="749265A8" w14:textId="4886E150" w:rsidR="00334A6D" w:rsidRPr="00334A6D" w:rsidRDefault="00334A6D" w:rsidP="00334A6D">
            <w:pPr>
              <w:spacing w:line="240" w:lineRule="auto"/>
              <w:rPr>
                <w:rFonts w:eastAsia="Times New Roman" w:cs="Arial"/>
                <w:sz w:val="18"/>
                <w:szCs w:val="18"/>
              </w:rPr>
            </w:pPr>
            <w:r w:rsidRPr="00334A6D">
              <w:rPr>
                <w:sz w:val="18"/>
                <w:szCs w:val="18"/>
              </w:rPr>
              <w:t>HP ARST L3400 NP/Plf L3505 NP Upgr</w:t>
            </w:r>
          </w:p>
        </w:tc>
        <w:tc>
          <w:tcPr>
            <w:tcW w:w="990" w:type="dxa"/>
          </w:tcPr>
          <w:p w14:paraId="4F786D7F" w14:textId="06AC85BA" w:rsidR="00334A6D" w:rsidRPr="00334A6D" w:rsidRDefault="00334A6D" w:rsidP="00334A6D">
            <w:pPr>
              <w:spacing w:line="240" w:lineRule="auto"/>
              <w:rPr>
                <w:rFonts w:eastAsia="Times New Roman" w:cs="Arial"/>
                <w:sz w:val="18"/>
                <w:szCs w:val="18"/>
              </w:rPr>
            </w:pPr>
            <w:r w:rsidRPr="00334A6D">
              <w:rPr>
                <w:sz w:val="18"/>
                <w:szCs w:val="18"/>
              </w:rPr>
              <w:t>P0K46CA</w:t>
            </w:r>
          </w:p>
        </w:tc>
        <w:tc>
          <w:tcPr>
            <w:tcW w:w="2880" w:type="dxa"/>
          </w:tcPr>
          <w:p w14:paraId="708035AF" w14:textId="77777777" w:rsidR="00334A6D" w:rsidRDefault="00334A6D" w:rsidP="00334A6D">
            <w:pPr>
              <w:spacing w:line="240" w:lineRule="auto"/>
              <w:rPr>
                <w:sz w:val="18"/>
                <w:szCs w:val="18"/>
              </w:rPr>
            </w:pPr>
            <w:r w:rsidRPr="00334A6D">
              <w:rPr>
                <w:sz w:val="18"/>
                <w:szCs w:val="18"/>
              </w:rPr>
              <w:t>HPE S AS SDPLXXXXNPtoSDP L7600NP Upg Svr</w:t>
            </w:r>
          </w:p>
          <w:p w14:paraId="3D969A53" w14:textId="52B9CF42" w:rsidR="00C56AAF" w:rsidRPr="00334A6D" w:rsidRDefault="00C56AAF" w:rsidP="00334A6D">
            <w:pPr>
              <w:spacing w:line="240" w:lineRule="auto"/>
              <w:rPr>
                <w:rFonts w:eastAsia="Times New Roman" w:cs="Arial"/>
                <w:sz w:val="18"/>
                <w:szCs w:val="18"/>
              </w:rPr>
            </w:pPr>
          </w:p>
        </w:tc>
      </w:tr>
      <w:tr w:rsidR="00CA2CAF" w:rsidRPr="00855119" w14:paraId="486E2732" w14:textId="6A27EAF2"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88"/>
        </w:trPr>
        <w:tc>
          <w:tcPr>
            <w:tcW w:w="896" w:type="dxa"/>
            <w:tcBorders>
              <w:top w:val="single" w:sz="4" w:space="0" w:color="auto"/>
              <w:bottom w:val="single" w:sz="36" w:space="0" w:color="00B388"/>
            </w:tcBorders>
            <w:vAlign w:val="center"/>
          </w:tcPr>
          <w:p w14:paraId="2BCCF741" w14:textId="77A2C408" w:rsidR="00CA2CAF" w:rsidRPr="00DF6894" w:rsidRDefault="00CA2CAF" w:rsidP="00DC782A">
            <w:pPr>
              <w:spacing w:line="240" w:lineRule="auto"/>
              <w:jc w:val="center"/>
              <w:rPr>
                <w:rFonts w:eastAsia="Times New Roman" w:cs="Arial"/>
                <w:sz w:val="18"/>
                <w:szCs w:val="18"/>
              </w:rPr>
            </w:pPr>
            <w:r w:rsidRPr="008549C3">
              <w:rPr>
                <w:rFonts w:ascii="Metric Semibold" w:hAnsi="Metric Semibold"/>
                <w:sz w:val="18"/>
                <w:szCs w:val="18"/>
              </w:rPr>
              <w:lastRenderedPageBreak/>
              <w:t>SKU</w:t>
            </w:r>
          </w:p>
        </w:tc>
        <w:tc>
          <w:tcPr>
            <w:tcW w:w="2614" w:type="dxa"/>
            <w:tcBorders>
              <w:top w:val="single" w:sz="4" w:space="0" w:color="auto"/>
              <w:bottom w:val="single" w:sz="36" w:space="0" w:color="00B388"/>
            </w:tcBorders>
            <w:vAlign w:val="center"/>
          </w:tcPr>
          <w:p w14:paraId="71363A79" w14:textId="3A475401" w:rsidR="00CA2CAF" w:rsidRPr="00DF6894" w:rsidRDefault="00CA2CAF" w:rsidP="00DC782A">
            <w:pPr>
              <w:spacing w:line="240" w:lineRule="auto"/>
              <w:jc w:val="center"/>
              <w:rPr>
                <w:rFonts w:eastAsia="Times New Roman" w:cs="Arial"/>
                <w:sz w:val="18"/>
                <w:szCs w:val="18"/>
              </w:rPr>
            </w:pPr>
            <w:r w:rsidRPr="008549C3">
              <w:rPr>
                <w:rFonts w:ascii="Metric Semibold" w:hAnsi="Metric Semibold"/>
                <w:sz w:val="18"/>
                <w:szCs w:val="18"/>
              </w:rPr>
              <w:t>PRODUCT DESCRIPTION</w:t>
            </w:r>
          </w:p>
        </w:tc>
        <w:tc>
          <w:tcPr>
            <w:tcW w:w="3870" w:type="dxa"/>
            <w:gridSpan w:val="2"/>
            <w:tcBorders>
              <w:top w:val="single" w:sz="4" w:space="0" w:color="auto"/>
              <w:bottom w:val="single" w:sz="36" w:space="0" w:color="00B388"/>
            </w:tcBorders>
            <w:vAlign w:val="bottom"/>
          </w:tcPr>
          <w:p w14:paraId="54543A4C" w14:textId="77777777" w:rsidR="00CA2CAF" w:rsidRDefault="00CA2CAF" w:rsidP="00CA2CAF">
            <w:pPr>
              <w:spacing w:line="240" w:lineRule="auto"/>
              <w:rPr>
                <w:rFonts w:ascii="Metric Semibold" w:hAnsi="Metric Semibold"/>
                <w:sz w:val="18"/>
                <w:szCs w:val="18"/>
              </w:rPr>
            </w:pPr>
            <w:r>
              <w:rPr>
                <w:rFonts w:ascii="Metric Semibold" w:hAnsi="Metric Semibold"/>
                <w:sz w:val="18"/>
                <w:szCs w:val="18"/>
              </w:rPr>
              <w:t>REPLACEMENT SKU</w:t>
            </w:r>
            <w:r w:rsidRPr="008549C3">
              <w:rPr>
                <w:rFonts w:ascii="Metric Semibold" w:hAnsi="Metric Semibold"/>
                <w:sz w:val="18"/>
                <w:szCs w:val="18"/>
              </w:rPr>
              <w:t xml:space="preserve"> and D</w:t>
            </w:r>
            <w:r>
              <w:rPr>
                <w:rFonts w:ascii="Metric Semibold" w:hAnsi="Metric Semibold"/>
                <w:sz w:val="18"/>
                <w:szCs w:val="18"/>
              </w:rPr>
              <w:t>ESCRIPTION</w:t>
            </w:r>
          </w:p>
          <w:p w14:paraId="186D3E7A" w14:textId="3E4D4E40" w:rsidR="00FC1AF8" w:rsidRPr="00DF6894" w:rsidRDefault="00FC1AF8" w:rsidP="00CA2CAF">
            <w:pPr>
              <w:spacing w:line="240" w:lineRule="auto"/>
              <w:rPr>
                <w:rFonts w:eastAsia="Times New Roman" w:cs="Arial"/>
                <w:sz w:val="18"/>
                <w:szCs w:val="18"/>
              </w:rPr>
            </w:pPr>
            <w:r w:rsidRPr="008549C3">
              <w:rPr>
                <w:rFonts w:ascii="Metric Semibold" w:hAnsi="Metric Semibold"/>
                <w:color w:val="FF0000"/>
                <w:sz w:val="16"/>
                <w:szCs w:val="16"/>
              </w:rPr>
              <w:t>CONSULT WITH YOUR HPE SALES REP ABOUT THE PURCHASE OF THE GEN 9 UPGRADE PRODUCT</w:t>
            </w:r>
          </w:p>
        </w:tc>
      </w:tr>
      <w:tr w:rsidR="00334A6D" w:rsidRPr="00855119" w14:paraId="2382AB42" w14:textId="7777777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Pr>
          <w:p w14:paraId="5822F279" w14:textId="44C11DE9" w:rsidR="00334A6D" w:rsidRPr="00DF6894" w:rsidRDefault="00334A6D" w:rsidP="00334A6D">
            <w:pPr>
              <w:spacing w:line="240" w:lineRule="auto"/>
              <w:rPr>
                <w:sz w:val="18"/>
                <w:szCs w:val="18"/>
              </w:rPr>
            </w:pPr>
            <w:r w:rsidRPr="00334A6D">
              <w:rPr>
                <w:sz w:val="18"/>
                <w:szCs w:val="18"/>
              </w:rPr>
              <w:t>P0J58BA</w:t>
            </w:r>
          </w:p>
        </w:tc>
        <w:tc>
          <w:tcPr>
            <w:tcW w:w="2614" w:type="dxa"/>
          </w:tcPr>
          <w:p w14:paraId="4FBCF29C" w14:textId="44F07054" w:rsidR="00334A6D" w:rsidRPr="00DF6894" w:rsidRDefault="00334A6D" w:rsidP="00334A6D">
            <w:pPr>
              <w:spacing w:line="240" w:lineRule="auto"/>
              <w:rPr>
                <w:sz w:val="18"/>
                <w:szCs w:val="18"/>
              </w:rPr>
            </w:pPr>
            <w:r w:rsidRPr="00334A6D">
              <w:rPr>
                <w:sz w:val="18"/>
                <w:szCs w:val="18"/>
              </w:rPr>
              <w:t>HP ARST L7400 NFR/Plf L7505X NFR Upgr</w:t>
            </w:r>
          </w:p>
        </w:tc>
        <w:tc>
          <w:tcPr>
            <w:tcW w:w="990" w:type="dxa"/>
          </w:tcPr>
          <w:p w14:paraId="1EB41EAB" w14:textId="6E9DE726" w:rsidR="00334A6D" w:rsidRPr="00DF6894" w:rsidRDefault="00334A6D" w:rsidP="00334A6D">
            <w:pPr>
              <w:spacing w:line="240" w:lineRule="auto"/>
              <w:rPr>
                <w:sz w:val="18"/>
                <w:szCs w:val="18"/>
              </w:rPr>
            </w:pPr>
            <w:r w:rsidRPr="00334A6D">
              <w:rPr>
                <w:sz w:val="18"/>
                <w:szCs w:val="18"/>
              </w:rPr>
              <w:t>P0K48CA</w:t>
            </w:r>
          </w:p>
        </w:tc>
        <w:tc>
          <w:tcPr>
            <w:tcW w:w="2880" w:type="dxa"/>
          </w:tcPr>
          <w:p w14:paraId="7F095158" w14:textId="7C1CDAD1" w:rsidR="00334A6D" w:rsidRPr="00DF6894" w:rsidRDefault="00334A6D" w:rsidP="00334A6D">
            <w:pPr>
              <w:spacing w:line="240" w:lineRule="auto"/>
              <w:rPr>
                <w:sz w:val="18"/>
                <w:szCs w:val="18"/>
              </w:rPr>
            </w:pPr>
            <w:r w:rsidRPr="00334A6D">
              <w:rPr>
                <w:sz w:val="18"/>
                <w:szCs w:val="18"/>
              </w:rPr>
              <w:t>HPE S AS SDPLXXXNFRtoSDPL7600NFR Upg Svr</w:t>
            </w:r>
          </w:p>
        </w:tc>
      </w:tr>
      <w:tr w:rsidR="00334A6D" w:rsidRPr="00334A6D" w14:paraId="5C0DCCDB" w14:textId="7777777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tcPr>
          <w:p w14:paraId="22450C1B" w14:textId="336317E5" w:rsidR="00334A6D" w:rsidRPr="00334A6D" w:rsidRDefault="00334A6D" w:rsidP="00334A6D">
            <w:pPr>
              <w:spacing w:line="240" w:lineRule="auto"/>
              <w:rPr>
                <w:sz w:val="18"/>
                <w:szCs w:val="18"/>
              </w:rPr>
            </w:pPr>
            <w:r w:rsidRPr="00334A6D">
              <w:rPr>
                <w:sz w:val="18"/>
                <w:szCs w:val="18"/>
              </w:rPr>
              <w:t>P0J58BA</w:t>
            </w:r>
          </w:p>
        </w:tc>
        <w:tc>
          <w:tcPr>
            <w:tcW w:w="2614" w:type="dxa"/>
          </w:tcPr>
          <w:p w14:paraId="4DEE2181" w14:textId="2232F6EC" w:rsidR="00334A6D" w:rsidRPr="00334A6D" w:rsidRDefault="00334A6D" w:rsidP="00334A6D">
            <w:pPr>
              <w:spacing w:line="240" w:lineRule="auto"/>
              <w:rPr>
                <w:sz w:val="18"/>
                <w:szCs w:val="18"/>
              </w:rPr>
            </w:pPr>
            <w:r w:rsidRPr="00334A6D">
              <w:rPr>
                <w:sz w:val="18"/>
                <w:szCs w:val="18"/>
              </w:rPr>
              <w:t>HP ARST L7400 NFR/Plf L7505X NFR Upgr</w:t>
            </w:r>
          </w:p>
        </w:tc>
        <w:tc>
          <w:tcPr>
            <w:tcW w:w="990" w:type="dxa"/>
          </w:tcPr>
          <w:p w14:paraId="43882675" w14:textId="22B4F0A7" w:rsidR="00334A6D" w:rsidRPr="00334A6D" w:rsidRDefault="00334A6D" w:rsidP="00334A6D">
            <w:pPr>
              <w:spacing w:line="240" w:lineRule="auto"/>
              <w:rPr>
                <w:sz w:val="18"/>
                <w:szCs w:val="18"/>
              </w:rPr>
            </w:pPr>
            <w:r w:rsidRPr="00334A6D">
              <w:rPr>
                <w:sz w:val="18"/>
                <w:szCs w:val="18"/>
              </w:rPr>
              <w:t>P0K48CA</w:t>
            </w:r>
          </w:p>
        </w:tc>
        <w:tc>
          <w:tcPr>
            <w:tcW w:w="2880" w:type="dxa"/>
          </w:tcPr>
          <w:p w14:paraId="5938331D" w14:textId="787AC9E7" w:rsidR="00334A6D" w:rsidRPr="00334A6D" w:rsidRDefault="00334A6D" w:rsidP="00334A6D">
            <w:pPr>
              <w:spacing w:line="240" w:lineRule="auto"/>
              <w:rPr>
                <w:sz w:val="18"/>
                <w:szCs w:val="18"/>
              </w:rPr>
            </w:pPr>
            <w:r w:rsidRPr="00334A6D">
              <w:rPr>
                <w:sz w:val="18"/>
                <w:szCs w:val="18"/>
              </w:rPr>
              <w:t>HPE S AS SDPLXXXNFRtoSDPL7600NFR Upg Svr</w:t>
            </w:r>
          </w:p>
        </w:tc>
      </w:tr>
      <w:tr w:rsidR="00334A6D" w:rsidRPr="00334A6D" w14:paraId="64D9E91A" w14:textId="32028BC3"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4E29117" w14:textId="3F0117A7" w:rsidR="00334A6D" w:rsidRPr="00334A6D" w:rsidRDefault="00334A6D" w:rsidP="00334A6D">
            <w:pPr>
              <w:spacing w:line="240" w:lineRule="auto"/>
              <w:rPr>
                <w:rFonts w:eastAsia="Times New Roman" w:cs="Arial"/>
                <w:sz w:val="18"/>
                <w:szCs w:val="18"/>
              </w:rPr>
            </w:pPr>
            <w:r w:rsidRPr="00334A6D">
              <w:rPr>
                <w:sz w:val="18"/>
                <w:szCs w:val="18"/>
              </w:rPr>
              <w:t>P0J59BA</w:t>
            </w:r>
          </w:p>
        </w:tc>
        <w:tc>
          <w:tcPr>
            <w:tcW w:w="2614" w:type="dxa"/>
            <w:hideMark/>
          </w:tcPr>
          <w:p w14:paraId="42E4F6B9" w14:textId="04972BCF" w:rsidR="00334A6D" w:rsidRPr="00334A6D" w:rsidRDefault="00334A6D" w:rsidP="00334A6D">
            <w:pPr>
              <w:spacing w:line="240" w:lineRule="auto"/>
              <w:rPr>
                <w:rFonts w:eastAsia="Times New Roman" w:cs="Arial"/>
                <w:sz w:val="18"/>
                <w:szCs w:val="18"/>
              </w:rPr>
            </w:pPr>
            <w:r w:rsidRPr="00334A6D">
              <w:rPr>
                <w:sz w:val="18"/>
                <w:szCs w:val="18"/>
              </w:rPr>
              <w:t>HP ARST L7400SAN HA/Plf L7505-SAN HA Upg</w:t>
            </w:r>
          </w:p>
        </w:tc>
        <w:tc>
          <w:tcPr>
            <w:tcW w:w="990" w:type="dxa"/>
          </w:tcPr>
          <w:p w14:paraId="3A655A42" w14:textId="42F06C33"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26B88F95" w14:textId="1E515EDE"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720B1B57" w14:textId="11691582"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16D078BE" w14:textId="50E31787" w:rsidR="00334A6D" w:rsidRPr="00334A6D" w:rsidRDefault="00334A6D" w:rsidP="00334A6D">
            <w:pPr>
              <w:spacing w:line="240" w:lineRule="auto"/>
              <w:rPr>
                <w:rFonts w:eastAsia="Times New Roman" w:cs="Arial"/>
                <w:sz w:val="18"/>
                <w:szCs w:val="18"/>
              </w:rPr>
            </w:pPr>
            <w:r w:rsidRPr="00334A6D">
              <w:rPr>
                <w:sz w:val="18"/>
                <w:szCs w:val="18"/>
              </w:rPr>
              <w:t>P0J60BA</w:t>
            </w:r>
          </w:p>
        </w:tc>
        <w:tc>
          <w:tcPr>
            <w:tcW w:w="2614" w:type="dxa"/>
            <w:hideMark/>
          </w:tcPr>
          <w:p w14:paraId="56B4D2E2" w14:textId="33AC54AE" w:rsidR="00334A6D" w:rsidRPr="00334A6D" w:rsidRDefault="00334A6D" w:rsidP="00334A6D">
            <w:pPr>
              <w:spacing w:line="240" w:lineRule="auto"/>
              <w:rPr>
                <w:rFonts w:eastAsia="Times New Roman" w:cs="Arial"/>
                <w:sz w:val="18"/>
                <w:szCs w:val="18"/>
              </w:rPr>
            </w:pPr>
            <w:r w:rsidRPr="00334A6D">
              <w:rPr>
                <w:sz w:val="18"/>
                <w:szCs w:val="18"/>
              </w:rPr>
              <w:t>HP ARST L7400SANNFR/Plf L7505SAN NFR Upg</w:t>
            </w:r>
          </w:p>
        </w:tc>
        <w:tc>
          <w:tcPr>
            <w:tcW w:w="990" w:type="dxa"/>
          </w:tcPr>
          <w:p w14:paraId="25267ABD" w14:textId="338E211E" w:rsidR="00334A6D" w:rsidRPr="00334A6D" w:rsidRDefault="00334A6D" w:rsidP="00334A6D">
            <w:pPr>
              <w:spacing w:line="240" w:lineRule="auto"/>
              <w:rPr>
                <w:rFonts w:eastAsia="Times New Roman" w:cs="Arial"/>
                <w:sz w:val="18"/>
                <w:szCs w:val="18"/>
              </w:rPr>
            </w:pPr>
            <w:r w:rsidRPr="00334A6D">
              <w:rPr>
                <w:sz w:val="18"/>
                <w:szCs w:val="18"/>
              </w:rPr>
              <w:t>P0K48CA</w:t>
            </w:r>
          </w:p>
        </w:tc>
        <w:tc>
          <w:tcPr>
            <w:tcW w:w="2880" w:type="dxa"/>
          </w:tcPr>
          <w:p w14:paraId="076ACF8E" w14:textId="0958DDE8" w:rsidR="00334A6D" w:rsidRPr="00334A6D" w:rsidRDefault="00334A6D" w:rsidP="00334A6D">
            <w:pPr>
              <w:spacing w:line="240" w:lineRule="auto"/>
              <w:rPr>
                <w:rFonts w:eastAsia="Times New Roman" w:cs="Arial"/>
                <w:sz w:val="18"/>
                <w:szCs w:val="18"/>
              </w:rPr>
            </w:pPr>
            <w:r w:rsidRPr="00334A6D">
              <w:rPr>
                <w:sz w:val="18"/>
                <w:szCs w:val="18"/>
              </w:rPr>
              <w:t>HPE S AS SDPLXXXNFRtoSDPL7600NFR Upg Svr</w:t>
            </w:r>
          </w:p>
        </w:tc>
      </w:tr>
      <w:tr w:rsidR="00334A6D" w:rsidRPr="00334A6D" w14:paraId="6D9CA1EA" w14:textId="27A93E53"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F24C062" w14:textId="5E4B09C4" w:rsidR="00334A6D" w:rsidRPr="00334A6D" w:rsidRDefault="00334A6D" w:rsidP="00334A6D">
            <w:pPr>
              <w:spacing w:line="240" w:lineRule="auto"/>
              <w:rPr>
                <w:rFonts w:eastAsia="Times New Roman" w:cs="Arial"/>
                <w:sz w:val="18"/>
                <w:szCs w:val="18"/>
              </w:rPr>
            </w:pPr>
            <w:r w:rsidRPr="00334A6D">
              <w:rPr>
                <w:sz w:val="18"/>
                <w:szCs w:val="18"/>
              </w:rPr>
              <w:t>P0J61BA</w:t>
            </w:r>
          </w:p>
        </w:tc>
        <w:tc>
          <w:tcPr>
            <w:tcW w:w="2614" w:type="dxa"/>
            <w:hideMark/>
          </w:tcPr>
          <w:p w14:paraId="2FF5391C" w14:textId="63D778C0" w:rsidR="00334A6D" w:rsidRPr="00334A6D" w:rsidRDefault="00334A6D" w:rsidP="00334A6D">
            <w:pPr>
              <w:spacing w:line="240" w:lineRule="auto"/>
              <w:rPr>
                <w:rFonts w:eastAsia="Times New Roman" w:cs="Arial"/>
                <w:sz w:val="18"/>
                <w:szCs w:val="18"/>
              </w:rPr>
            </w:pPr>
            <w:r w:rsidRPr="00334A6D">
              <w:rPr>
                <w:sz w:val="18"/>
                <w:szCs w:val="18"/>
              </w:rPr>
              <w:t>HP ARST L7400SAN NP/Plf L7505-SAN NP Upg</w:t>
            </w:r>
          </w:p>
        </w:tc>
        <w:tc>
          <w:tcPr>
            <w:tcW w:w="990" w:type="dxa"/>
          </w:tcPr>
          <w:p w14:paraId="2B97AC32" w14:textId="2BD73186" w:rsidR="00334A6D" w:rsidRPr="00334A6D" w:rsidRDefault="00334A6D" w:rsidP="00334A6D">
            <w:pPr>
              <w:spacing w:line="240" w:lineRule="auto"/>
              <w:rPr>
                <w:rFonts w:eastAsia="Times New Roman" w:cs="Arial"/>
                <w:sz w:val="18"/>
                <w:szCs w:val="18"/>
              </w:rPr>
            </w:pPr>
            <w:r w:rsidRPr="00334A6D">
              <w:rPr>
                <w:sz w:val="18"/>
                <w:szCs w:val="18"/>
              </w:rPr>
              <w:t>P0K46CA</w:t>
            </w:r>
          </w:p>
        </w:tc>
        <w:tc>
          <w:tcPr>
            <w:tcW w:w="2880" w:type="dxa"/>
          </w:tcPr>
          <w:p w14:paraId="22C8B16C" w14:textId="2EA2A7A2" w:rsidR="00334A6D" w:rsidRPr="00334A6D" w:rsidRDefault="00334A6D" w:rsidP="00334A6D">
            <w:pPr>
              <w:spacing w:line="240" w:lineRule="auto"/>
              <w:rPr>
                <w:rFonts w:eastAsia="Times New Roman" w:cs="Arial"/>
                <w:sz w:val="18"/>
                <w:szCs w:val="18"/>
              </w:rPr>
            </w:pPr>
            <w:r w:rsidRPr="00334A6D">
              <w:rPr>
                <w:sz w:val="18"/>
                <w:szCs w:val="18"/>
              </w:rPr>
              <w:t>HPE S AS SDPLXXXXNPtoSDP L7600NP Upg Svr</w:t>
            </w:r>
          </w:p>
        </w:tc>
      </w:tr>
      <w:tr w:rsidR="00653041" w:rsidRPr="00334A6D" w14:paraId="51CD3461" w14:textId="084B49B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CFC776F" w14:textId="469D9463" w:rsidR="00653041" w:rsidRPr="00334A6D" w:rsidRDefault="00653041" w:rsidP="00653041">
            <w:pPr>
              <w:spacing w:line="240" w:lineRule="auto"/>
              <w:rPr>
                <w:rFonts w:eastAsia="Times New Roman" w:cs="Arial"/>
                <w:sz w:val="18"/>
                <w:szCs w:val="18"/>
              </w:rPr>
            </w:pPr>
            <w:r w:rsidRPr="00334A6D">
              <w:rPr>
                <w:sz w:val="18"/>
                <w:szCs w:val="18"/>
              </w:rPr>
              <w:t>P0J62BA</w:t>
            </w:r>
          </w:p>
        </w:tc>
        <w:tc>
          <w:tcPr>
            <w:tcW w:w="2614" w:type="dxa"/>
            <w:hideMark/>
          </w:tcPr>
          <w:p w14:paraId="6C7EA6AD" w14:textId="4345C21D" w:rsidR="00653041" w:rsidRPr="00334A6D" w:rsidRDefault="00653041" w:rsidP="00653041">
            <w:pPr>
              <w:spacing w:line="240" w:lineRule="auto"/>
              <w:rPr>
                <w:rFonts w:eastAsia="Times New Roman" w:cs="Arial"/>
                <w:sz w:val="18"/>
                <w:szCs w:val="18"/>
              </w:rPr>
            </w:pPr>
            <w:r w:rsidRPr="00334A6D">
              <w:rPr>
                <w:sz w:val="18"/>
                <w:szCs w:val="18"/>
              </w:rPr>
              <w:t>HP ARST L7400S to Plf L7505S Upgr</w:t>
            </w:r>
          </w:p>
        </w:tc>
        <w:tc>
          <w:tcPr>
            <w:tcW w:w="990" w:type="dxa"/>
          </w:tcPr>
          <w:p w14:paraId="7C1A987C" w14:textId="1616A02D" w:rsidR="00653041" w:rsidRPr="00653041" w:rsidRDefault="00653041" w:rsidP="00653041">
            <w:pPr>
              <w:spacing w:line="240" w:lineRule="auto"/>
              <w:rPr>
                <w:rFonts w:eastAsia="Times New Roman" w:cs="Arial"/>
                <w:sz w:val="18"/>
                <w:szCs w:val="18"/>
              </w:rPr>
            </w:pPr>
            <w:r w:rsidRPr="00653041">
              <w:rPr>
                <w:sz w:val="18"/>
                <w:szCs w:val="18"/>
              </w:rPr>
              <w:t>P0K43CA</w:t>
            </w:r>
          </w:p>
        </w:tc>
        <w:tc>
          <w:tcPr>
            <w:tcW w:w="2880" w:type="dxa"/>
          </w:tcPr>
          <w:p w14:paraId="4B579DEA" w14:textId="41618C41" w:rsidR="00653041" w:rsidRPr="00653041" w:rsidRDefault="00653041" w:rsidP="00653041">
            <w:pPr>
              <w:spacing w:line="240" w:lineRule="auto"/>
              <w:rPr>
                <w:rFonts w:eastAsia="Times New Roman" w:cs="Arial"/>
                <w:sz w:val="18"/>
                <w:szCs w:val="18"/>
              </w:rPr>
            </w:pPr>
            <w:r w:rsidRPr="00653041">
              <w:rPr>
                <w:sz w:val="18"/>
                <w:szCs w:val="18"/>
              </w:rPr>
              <w:t>HPE S AS SDP L7505S to SDP L7600 Upg Svr</w:t>
            </w:r>
          </w:p>
        </w:tc>
      </w:tr>
      <w:tr w:rsidR="00334A6D" w:rsidRPr="00334A6D" w14:paraId="440D7C97" w14:textId="7B51E8D4"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85F5F0E" w14:textId="4A6ADB9C" w:rsidR="00334A6D" w:rsidRPr="00334A6D" w:rsidRDefault="00334A6D" w:rsidP="00334A6D">
            <w:pPr>
              <w:spacing w:line="240" w:lineRule="auto"/>
              <w:rPr>
                <w:rFonts w:eastAsia="Times New Roman" w:cs="Arial"/>
                <w:sz w:val="18"/>
                <w:szCs w:val="18"/>
              </w:rPr>
            </w:pPr>
            <w:r w:rsidRPr="00334A6D">
              <w:rPr>
                <w:sz w:val="18"/>
                <w:szCs w:val="18"/>
              </w:rPr>
              <w:t>P0J63BA</w:t>
            </w:r>
          </w:p>
        </w:tc>
        <w:tc>
          <w:tcPr>
            <w:tcW w:w="2614" w:type="dxa"/>
            <w:hideMark/>
          </w:tcPr>
          <w:p w14:paraId="0DCE728E" w14:textId="0F15B148" w:rsidR="00334A6D" w:rsidRPr="00334A6D" w:rsidRDefault="00334A6D" w:rsidP="00334A6D">
            <w:pPr>
              <w:spacing w:line="240" w:lineRule="auto"/>
              <w:rPr>
                <w:rFonts w:eastAsia="Times New Roman" w:cs="Arial"/>
                <w:sz w:val="18"/>
                <w:szCs w:val="18"/>
              </w:rPr>
            </w:pPr>
            <w:r w:rsidRPr="00334A6D">
              <w:rPr>
                <w:sz w:val="18"/>
                <w:szCs w:val="18"/>
              </w:rPr>
              <w:t>HP ARST L7400S HA to Plf L7505S HA Upgr</w:t>
            </w:r>
          </w:p>
        </w:tc>
        <w:tc>
          <w:tcPr>
            <w:tcW w:w="990" w:type="dxa"/>
          </w:tcPr>
          <w:p w14:paraId="1E9EFAD4" w14:textId="5B04799C"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105E1085" w14:textId="6310E282"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392F1495" w14:textId="03AC6967"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54717FE0" w14:textId="248C970A" w:rsidR="00334A6D" w:rsidRPr="00334A6D" w:rsidRDefault="00334A6D" w:rsidP="00334A6D">
            <w:pPr>
              <w:spacing w:line="240" w:lineRule="auto"/>
              <w:rPr>
                <w:rFonts w:eastAsia="Times New Roman" w:cs="Arial"/>
                <w:sz w:val="18"/>
                <w:szCs w:val="18"/>
              </w:rPr>
            </w:pPr>
            <w:r w:rsidRPr="00334A6D">
              <w:rPr>
                <w:sz w:val="18"/>
                <w:szCs w:val="18"/>
              </w:rPr>
              <w:t>P0J64BA</w:t>
            </w:r>
          </w:p>
        </w:tc>
        <w:tc>
          <w:tcPr>
            <w:tcW w:w="2614" w:type="dxa"/>
            <w:hideMark/>
          </w:tcPr>
          <w:p w14:paraId="2143981B" w14:textId="373DB992" w:rsidR="00334A6D" w:rsidRPr="00334A6D" w:rsidRDefault="00334A6D" w:rsidP="00334A6D">
            <w:pPr>
              <w:spacing w:line="240" w:lineRule="auto"/>
              <w:rPr>
                <w:rFonts w:eastAsia="Times New Roman" w:cs="Arial"/>
                <w:sz w:val="18"/>
                <w:szCs w:val="18"/>
              </w:rPr>
            </w:pPr>
            <w:r w:rsidRPr="00334A6D">
              <w:rPr>
                <w:sz w:val="18"/>
                <w:szCs w:val="18"/>
              </w:rPr>
              <w:t>HP ARST L7400S NP to Plf L7505S NP Upgr</w:t>
            </w:r>
          </w:p>
        </w:tc>
        <w:tc>
          <w:tcPr>
            <w:tcW w:w="990" w:type="dxa"/>
          </w:tcPr>
          <w:p w14:paraId="080D80D0" w14:textId="142616ED" w:rsidR="00334A6D" w:rsidRPr="00334A6D" w:rsidRDefault="00334A6D" w:rsidP="00334A6D">
            <w:pPr>
              <w:spacing w:line="240" w:lineRule="auto"/>
              <w:rPr>
                <w:rFonts w:eastAsia="Times New Roman" w:cs="Arial"/>
                <w:sz w:val="18"/>
                <w:szCs w:val="18"/>
              </w:rPr>
            </w:pPr>
            <w:r w:rsidRPr="00334A6D">
              <w:rPr>
                <w:sz w:val="18"/>
                <w:szCs w:val="18"/>
              </w:rPr>
              <w:t>P0K46CA</w:t>
            </w:r>
          </w:p>
        </w:tc>
        <w:tc>
          <w:tcPr>
            <w:tcW w:w="2880" w:type="dxa"/>
          </w:tcPr>
          <w:p w14:paraId="085458E8" w14:textId="7E04796D" w:rsidR="00334A6D" w:rsidRPr="00334A6D" w:rsidRDefault="00334A6D" w:rsidP="00334A6D">
            <w:pPr>
              <w:spacing w:line="240" w:lineRule="auto"/>
              <w:rPr>
                <w:rFonts w:eastAsia="Times New Roman" w:cs="Arial"/>
                <w:sz w:val="18"/>
                <w:szCs w:val="18"/>
              </w:rPr>
            </w:pPr>
            <w:r w:rsidRPr="00334A6D">
              <w:rPr>
                <w:sz w:val="18"/>
                <w:szCs w:val="18"/>
              </w:rPr>
              <w:t>HPE S AS SDPLXXXXNPtoSDP L7600NP Upg Svr</w:t>
            </w:r>
          </w:p>
        </w:tc>
      </w:tr>
      <w:tr w:rsidR="00653041" w:rsidRPr="00334A6D" w14:paraId="6C02974E" w14:textId="26E37082"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5E356AA0" w14:textId="5221B0A2" w:rsidR="00653041" w:rsidRPr="00334A6D" w:rsidRDefault="00653041" w:rsidP="00653041">
            <w:pPr>
              <w:spacing w:line="240" w:lineRule="auto"/>
              <w:rPr>
                <w:rFonts w:eastAsia="Times New Roman" w:cs="Arial"/>
                <w:sz w:val="18"/>
                <w:szCs w:val="18"/>
              </w:rPr>
            </w:pPr>
            <w:r w:rsidRPr="00334A6D">
              <w:rPr>
                <w:sz w:val="18"/>
                <w:szCs w:val="18"/>
              </w:rPr>
              <w:t>P0J65BA</w:t>
            </w:r>
          </w:p>
        </w:tc>
        <w:tc>
          <w:tcPr>
            <w:tcW w:w="2614" w:type="dxa"/>
            <w:hideMark/>
          </w:tcPr>
          <w:p w14:paraId="42485571" w14:textId="28DDA469" w:rsidR="00653041" w:rsidRPr="00334A6D" w:rsidRDefault="00653041" w:rsidP="00653041">
            <w:pPr>
              <w:spacing w:line="240" w:lineRule="auto"/>
              <w:rPr>
                <w:rFonts w:eastAsia="Times New Roman" w:cs="Arial"/>
                <w:sz w:val="18"/>
                <w:szCs w:val="18"/>
              </w:rPr>
            </w:pPr>
            <w:r w:rsidRPr="00334A6D">
              <w:rPr>
                <w:sz w:val="18"/>
                <w:szCs w:val="18"/>
              </w:rPr>
              <w:t>HP ARST L7400-SAN to Plf L7505-SAN Upgr</w:t>
            </w:r>
          </w:p>
        </w:tc>
        <w:tc>
          <w:tcPr>
            <w:tcW w:w="990" w:type="dxa"/>
          </w:tcPr>
          <w:p w14:paraId="48BBA296" w14:textId="45423F16" w:rsidR="00653041" w:rsidRPr="00653041" w:rsidRDefault="00653041" w:rsidP="00653041">
            <w:pPr>
              <w:spacing w:line="240" w:lineRule="auto"/>
              <w:rPr>
                <w:rFonts w:eastAsia="Times New Roman" w:cs="Arial"/>
                <w:sz w:val="18"/>
                <w:szCs w:val="18"/>
              </w:rPr>
            </w:pPr>
            <w:r w:rsidRPr="00653041">
              <w:rPr>
                <w:sz w:val="18"/>
                <w:szCs w:val="18"/>
              </w:rPr>
              <w:t>P0K45CA</w:t>
            </w:r>
          </w:p>
        </w:tc>
        <w:tc>
          <w:tcPr>
            <w:tcW w:w="2880" w:type="dxa"/>
          </w:tcPr>
          <w:p w14:paraId="7E5FF5DA" w14:textId="1E653831" w:rsidR="00653041" w:rsidRPr="00653041" w:rsidRDefault="00653041" w:rsidP="00653041">
            <w:pPr>
              <w:spacing w:line="240" w:lineRule="auto"/>
              <w:rPr>
                <w:rFonts w:eastAsia="Times New Roman" w:cs="Arial"/>
                <w:sz w:val="18"/>
                <w:szCs w:val="18"/>
              </w:rPr>
            </w:pPr>
            <w:r w:rsidRPr="00653041">
              <w:rPr>
                <w:sz w:val="18"/>
                <w:szCs w:val="18"/>
              </w:rPr>
              <w:t>HPE S AS SDPL7505X/SANtoSDPL7600 Upg Svr</w:t>
            </w:r>
          </w:p>
        </w:tc>
      </w:tr>
      <w:tr w:rsidR="00653041" w:rsidRPr="00334A6D" w14:paraId="0BF8BA83" w14:textId="4267A91A"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A738193" w14:textId="687F2FAF" w:rsidR="00653041" w:rsidRPr="00334A6D" w:rsidRDefault="00653041" w:rsidP="00653041">
            <w:pPr>
              <w:spacing w:line="240" w:lineRule="auto"/>
              <w:rPr>
                <w:rFonts w:eastAsia="Times New Roman" w:cs="Arial"/>
                <w:sz w:val="18"/>
                <w:szCs w:val="18"/>
              </w:rPr>
            </w:pPr>
            <w:r w:rsidRPr="00334A6D">
              <w:rPr>
                <w:sz w:val="18"/>
                <w:szCs w:val="18"/>
              </w:rPr>
              <w:t>P0J66BA</w:t>
            </w:r>
          </w:p>
        </w:tc>
        <w:tc>
          <w:tcPr>
            <w:tcW w:w="2614" w:type="dxa"/>
            <w:hideMark/>
          </w:tcPr>
          <w:p w14:paraId="7C3EB027" w14:textId="4A10E6C3" w:rsidR="00653041" w:rsidRPr="00334A6D" w:rsidRDefault="00653041" w:rsidP="00653041">
            <w:pPr>
              <w:spacing w:line="240" w:lineRule="auto"/>
              <w:rPr>
                <w:rFonts w:eastAsia="Times New Roman" w:cs="Arial"/>
                <w:sz w:val="18"/>
                <w:szCs w:val="18"/>
              </w:rPr>
            </w:pPr>
            <w:r w:rsidRPr="00334A6D">
              <w:rPr>
                <w:sz w:val="18"/>
                <w:szCs w:val="18"/>
              </w:rPr>
              <w:t>HP ARST L7400X to Plf L7505X Upgr</w:t>
            </w:r>
          </w:p>
        </w:tc>
        <w:tc>
          <w:tcPr>
            <w:tcW w:w="990" w:type="dxa"/>
          </w:tcPr>
          <w:p w14:paraId="36E2D293" w14:textId="25CCEADF" w:rsidR="00653041" w:rsidRPr="00334A6D" w:rsidRDefault="00653041" w:rsidP="00653041">
            <w:pPr>
              <w:spacing w:line="240" w:lineRule="auto"/>
              <w:rPr>
                <w:rFonts w:eastAsia="Times New Roman" w:cs="Arial"/>
                <w:sz w:val="18"/>
                <w:szCs w:val="18"/>
              </w:rPr>
            </w:pPr>
            <w:r w:rsidRPr="00653041">
              <w:rPr>
                <w:sz w:val="18"/>
                <w:szCs w:val="18"/>
              </w:rPr>
              <w:t>P0K45CA</w:t>
            </w:r>
          </w:p>
        </w:tc>
        <w:tc>
          <w:tcPr>
            <w:tcW w:w="2880" w:type="dxa"/>
          </w:tcPr>
          <w:p w14:paraId="1DCF1C7F" w14:textId="603F29FA" w:rsidR="00653041" w:rsidRPr="00334A6D" w:rsidRDefault="00653041" w:rsidP="00653041">
            <w:pPr>
              <w:spacing w:line="240" w:lineRule="auto"/>
              <w:rPr>
                <w:rFonts w:eastAsia="Times New Roman" w:cs="Arial"/>
                <w:sz w:val="18"/>
                <w:szCs w:val="18"/>
              </w:rPr>
            </w:pPr>
            <w:r w:rsidRPr="00653041">
              <w:rPr>
                <w:sz w:val="18"/>
                <w:szCs w:val="18"/>
              </w:rPr>
              <w:t>HPE S AS SDPL7505X/SANtoSDPL7600 Upg Svr</w:t>
            </w:r>
          </w:p>
        </w:tc>
      </w:tr>
      <w:tr w:rsidR="00334A6D" w:rsidRPr="00334A6D" w14:paraId="03473BBB" w14:textId="2D84E3A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6017EE42" w14:textId="58D52D80" w:rsidR="00334A6D" w:rsidRPr="00334A6D" w:rsidRDefault="00334A6D" w:rsidP="00334A6D">
            <w:pPr>
              <w:spacing w:line="240" w:lineRule="auto"/>
              <w:rPr>
                <w:rFonts w:eastAsia="Times New Roman" w:cs="Arial"/>
                <w:sz w:val="18"/>
                <w:szCs w:val="18"/>
              </w:rPr>
            </w:pPr>
            <w:r w:rsidRPr="00334A6D">
              <w:rPr>
                <w:sz w:val="18"/>
                <w:szCs w:val="18"/>
              </w:rPr>
              <w:t>P0J67BA</w:t>
            </w:r>
          </w:p>
        </w:tc>
        <w:tc>
          <w:tcPr>
            <w:tcW w:w="2614" w:type="dxa"/>
            <w:hideMark/>
          </w:tcPr>
          <w:p w14:paraId="111C3C6F" w14:textId="6F576C4E" w:rsidR="00334A6D" w:rsidRPr="00334A6D" w:rsidRDefault="00334A6D" w:rsidP="00334A6D">
            <w:pPr>
              <w:spacing w:line="240" w:lineRule="auto"/>
              <w:rPr>
                <w:rFonts w:eastAsia="Times New Roman" w:cs="Arial"/>
                <w:sz w:val="18"/>
                <w:szCs w:val="18"/>
              </w:rPr>
            </w:pPr>
            <w:r w:rsidRPr="00334A6D">
              <w:rPr>
                <w:sz w:val="18"/>
                <w:szCs w:val="18"/>
              </w:rPr>
              <w:t>HP ARST L7400X HA to Plf L7505X HA Upgr</w:t>
            </w:r>
          </w:p>
        </w:tc>
        <w:tc>
          <w:tcPr>
            <w:tcW w:w="990" w:type="dxa"/>
          </w:tcPr>
          <w:p w14:paraId="5F9C1771" w14:textId="24859F51"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5E1DEA8F" w14:textId="1ABE3CA1"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661489C3" w14:textId="3CBC63F0"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5ECB1A65" w14:textId="291F83C5" w:rsidR="00334A6D" w:rsidRPr="00334A6D" w:rsidRDefault="00334A6D" w:rsidP="00334A6D">
            <w:pPr>
              <w:spacing w:line="240" w:lineRule="auto"/>
              <w:rPr>
                <w:rFonts w:eastAsia="Times New Roman" w:cs="Arial"/>
                <w:sz w:val="18"/>
                <w:szCs w:val="18"/>
              </w:rPr>
            </w:pPr>
            <w:r w:rsidRPr="00334A6D">
              <w:rPr>
                <w:sz w:val="18"/>
                <w:szCs w:val="18"/>
              </w:rPr>
              <w:t>P0J68BA</w:t>
            </w:r>
          </w:p>
        </w:tc>
        <w:tc>
          <w:tcPr>
            <w:tcW w:w="2614" w:type="dxa"/>
            <w:hideMark/>
          </w:tcPr>
          <w:p w14:paraId="30C08E01" w14:textId="09D9D5F4" w:rsidR="00334A6D" w:rsidRPr="00334A6D" w:rsidRDefault="00334A6D" w:rsidP="00334A6D">
            <w:pPr>
              <w:spacing w:line="240" w:lineRule="auto"/>
              <w:rPr>
                <w:rFonts w:eastAsia="Times New Roman" w:cs="Arial"/>
                <w:sz w:val="18"/>
                <w:szCs w:val="18"/>
              </w:rPr>
            </w:pPr>
            <w:r w:rsidRPr="00334A6D">
              <w:rPr>
                <w:sz w:val="18"/>
                <w:szCs w:val="18"/>
              </w:rPr>
              <w:t>HP ARST L7400X NP to Plf L7505X NP Upgr</w:t>
            </w:r>
          </w:p>
        </w:tc>
        <w:tc>
          <w:tcPr>
            <w:tcW w:w="990" w:type="dxa"/>
          </w:tcPr>
          <w:p w14:paraId="5D3E99B1" w14:textId="46E7CF98" w:rsidR="00334A6D" w:rsidRPr="00334A6D" w:rsidRDefault="00334A6D" w:rsidP="00334A6D">
            <w:pPr>
              <w:spacing w:line="240" w:lineRule="auto"/>
              <w:rPr>
                <w:rFonts w:eastAsia="Times New Roman" w:cs="Arial"/>
                <w:sz w:val="18"/>
                <w:szCs w:val="18"/>
              </w:rPr>
            </w:pPr>
            <w:r w:rsidRPr="00334A6D">
              <w:rPr>
                <w:sz w:val="18"/>
                <w:szCs w:val="18"/>
              </w:rPr>
              <w:t>P0K46CA</w:t>
            </w:r>
          </w:p>
        </w:tc>
        <w:tc>
          <w:tcPr>
            <w:tcW w:w="2880" w:type="dxa"/>
          </w:tcPr>
          <w:p w14:paraId="2252CEEC" w14:textId="020E7160" w:rsidR="00334A6D" w:rsidRPr="00334A6D" w:rsidRDefault="00334A6D" w:rsidP="00334A6D">
            <w:pPr>
              <w:spacing w:line="240" w:lineRule="auto"/>
              <w:rPr>
                <w:rFonts w:eastAsia="Times New Roman" w:cs="Arial"/>
                <w:sz w:val="18"/>
                <w:szCs w:val="18"/>
              </w:rPr>
            </w:pPr>
            <w:r w:rsidRPr="00334A6D">
              <w:rPr>
                <w:sz w:val="18"/>
                <w:szCs w:val="18"/>
              </w:rPr>
              <w:t>HPE S AS SDPLXXXXNPtoSDP L7600NP Upg Svr</w:t>
            </w:r>
          </w:p>
        </w:tc>
      </w:tr>
      <w:tr w:rsidR="00334A6D" w:rsidRPr="00334A6D" w14:paraId="034CC8F6" w14:textId="5DD8FA51"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CF5F008" w14:textId="0E3E2DC7" w:rsidR="00334A6D" w:rsidRPr="00334A6D" w:rsidRDefault="00334A6D" w:rsidP="00334A6D">
            <w:pPr>
              <w:spacing w:line="240" w:lineRule="auto"/>
              <w:rPr>
                <w:rFonts w:eastAsia="Times New Roman" w:cs="Arial"/>
                <w:sz w:val="18"/>
                <w:szCs w:val="18"/>
              </w:rPr>
            </w:pPr>
            <w:r w:rsidRPr="00334A6D">
              <w:rPr>
                <w:sz w:val="18"/>
                <w:szCs w:val="18"/>
              </w:rPr>
              <w:t>TG569BA</w:t>
            </w:r>
          </w:p>
        </w:tc>
        <w:tc>
          <w:tcPr>
            <w:tcW w:w="2614" w:type="dxa"/>
            <w:hideMark/>
          </w:tcPr>
          <w:p w14:paraId="420635DA" w14:textId="75AC5779" w:rsidR="00334A6D" w:rsidRPr="00334A6D" w:rsidRDefault="00334A6D" w:rsidP="00334A6D">
            <w:pPr>
              <w:spacing w:line="240" w:lineRule="auto"/>
              <w:rPr>
                <w:rFonts w:eastAsia="Times New Roman" w:cs="Arial"/>
                <w:sz w:val="18"/>
                <w:szCs w:val="18"/>
              </w:rPr>
            </w:pPr>
            <w:r w:rsidRPr="00334A6D">
              <w:rPr>
                <w:sz w:val="18"/>
                <w:szCs w:val="18"/>
              </w:rPr>
              <w:t>HP ArcSight L3X00/L3500 Upgr Svr</w:t>
            </w:r>
          </w:p>
        </w:tc>
        <w:tc>
          <w:tcPr>
            <w:tcW w:w="990" w:type="dxa"/>
          </w:tcPr>
          <w:p w14:paraId="649030B1" w14:textId="1BCC0FA9" w:rsidR="00334A6D" w:rsidRPr="00334A6D" w:rsidRDefault="00334A6D" w:rsidP="00334A6D">
            <w:pPr>
              <w:spacing w:line="240" w:lineRule="auto"/>
              <w:rPr>
                <w:rFonts w:eastAsia="Times New Roman" w:cs="Arial"/>
                <w:sz w:val="18"/>
                <w:szCs w:val="18"/>
              </w:rPr>
            </w:pPr>
            <w:r w:rsidRPr="00334A6D">
              <w:rPr>
                <w:sz w:val="18"/>
                <w:szCs w:val="18"/>
              </w:rPr>
              <w:t>P0K40CA</w:t>
            </w:r>
          </w:p>
        </w:tc>
        <w:tc>
          <w:tcPr>
            <w:tcW w:w="2880" w:type="dxa"/>
          </w:tcPr>
          <w:p w14:paraId="6807D34F" w14:textId="4B970A5E" w:rsidR="00334A6D" w:rsidRPr="00334A6D" w:rsidRDefault="00334A6D" w:rsidP="00334A6D">
            <w:pPr>
              <w:spacing w:line="240" w:lineRule="auto"/>
              <w:rPr>
                <w:rFonts w:eastAsia="Times New Roman" w:cs="Arial"/>
                <w:sz w:val="18"/>
                <w:szCs w:val="18"/>
              </w:rPr>
            </w:pPr>
            <w:r w:rsidRPr="00334A6D">
              <w:rPr>
                <w:sz w:val="18"/>
                <w:szCs w:val="18"/>
              </w:rPr>
              <w:t>HPE S AS Lgr L3X00 to SDP L7600 Upgr Svr</w:t>
            </w:r>
          </w:p>
        </w:tc>
      </w:tr>
      <w:tr w:rsidR="00334A6D" w:rsidRPr="00334A6D" w14:paraId="076F70B1" w14:textId="0F426E6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33C633E6" w14:textId="475CD256" w:rsidR="00334A6D" w:rsidRPr="00334A6D" w:rsidRDefault="00334A6D" w:rsidP="00334A6D">
            <w:pPr>
              <w:spacing w:line="240" w:lineRule="auto"/>
              <w:rPr>
                <w:rFonts w:eastAsia="Times New Roman" w:cs="Arial"/>
                <w:sz w:val="18"/>
                <w:szCs w:val="18"/>
              </w:rPr>
            </w:pPr>
            <w:r w:rsidRPr="00334A6D">
              <w:rPr>
                <w:sz w:val="18"/>
                <w:szCs w:val="18"/>
              </w:rPr>
              <w:t>TG570BA</w:t>
            </w:r>
          </w:p>
        </w:tc>
        <w:tc>
          <w:tcPr>
            <w:tcW w:w="2614" w:type="dxa"/>
            <w:hideMark/>
          </w:tcPr>
          <w:p w14:paraId="55C1D0AD" w14:textId="0559602A" w:rsidR="00334A6D" w:rsidRPr="00334A6D" w:rsidRDefault="00334A6D" w:rsidP="00334A6D">
            <w:pPr>
              <w:spacing w:line="240" w:lineRule="auto"/>
              <w:rPr>
                <w:rFonts w:eastAsia="Times New Roman" w:cs="Arial"/>
                <w:sz w:val="18"/>
                <w:szCs w:val="18"/>
              </w:rPr>
            </w:pPr>
            <w:r w:rsidRPr="00334A6D">
              <w:rPr>
                <w:sz w:val="18"/>
                <w:szCs w:val="18"/>
              </w:rPr>
              <w:t>HP ArcSight L3X00/L3500-HA Upgr Svr</w:t>
            </w:r>
          </w:p>
        </w:tc>
        <w:tc>
          <w:tcPr>
            <w:tcW w:w="990" w:type="dxa"/>
          </w:tcPr>
          <w:p w14:paraId="0B5C6EB3" w14:textId="0FAD7C8B"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0291D35D" w14:textId="5A76EEBF"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22942366" w14:textId="2F6652E1"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5942E2BB" w14:textId="08A090D5" w:rsidR="00334A6D" w:rsidRPr="00334A6D" w:rsidRDefault="00334A6D" w:rsidP="00334A6D">
            <w:pPr>
              <w:spacing w:line="240" w:lineRule="auto"/>
              <w:rPr>
                <w:rFonts w:eastAsia="Times New Roman" w:cs="Arial"/>
                <w:sz w:val="18"/>
                <w:szCs w:val="18"/>
              </w:rPr>
            </w:pPr>
            <w:r w:rsidRPr="00334A6D">
              <w:rPr>
                <w:sz w:val="18"/>
                <w:szCs w:val="18"/>
              </w:rPr>
              <w:t>TG574BA</w:t>
            </w:r>
          </w:p>
        </w:tc>
        <w:tc>
          <w:tcPr>
            <w:tcW w:w="2614" w:type="dxa"/>
            <w:hideMark/>
          </w:tcPr>
          <w:p w14:paraId="7601151E" w14:textId="59AE1F70" w:rsidR="00334A6D" w:rsidRPr="00334A6D" w:rsidRDefault="00334A6D" w:rsidP="00334A6D">
            <w:pPr>
              <w:spacing w:line="240" w:lineRule="auto"/>
              <w:rPr>
                <w:rFonts w:eastAsia="Times New Roman" w:cs="Arial"/>
                <w:sz w:val="18"/>
                <w:szCs w:val="18"/>
              </w:rPr>
            </w:pPr>
            <w:r w:rsidRPr="00334A6D">
              <w:rPr>
                <w:sz w:val="18"/>
                <w:szCs w:val="18"/>
              </w:rPr>
              <w:t>HP ArcSight L5X00/7X00/7500 SAN Upgr Svr</w:t>
            </w:r>
          </w:p>
        </w:tc>
        <w:tc>
          <w:tcPr>
            <w:tcW w:w="990" w:type="dxa"/>
          </w:tcPr>
          <w:p w14:paraId="1133B205" w14:textId="735EF424" w:rsidR="00334A6D" w:rsidRPr="00334A6D" w:rsidRDefault="00334A6D" w:rsidP="00334A6D">
            <w:pPr>
              <w:spacing w:line="240" w:lineRule="auto"/>
              <w:rPr>
                <w:rFonts w:eastAsia="Times New Roman" w:cs="Arial"/>
                <w:sz w:val="18"/>
                <w:szCs w:val="18"/>
              </w:rPr>
            </w:pPr>
            <w:r w:rsidRPr="00334A6D">
              <w:rPr>
                <w:sz w:val="18"/>
                <w:szCs w:val="18"/>
              </w:rPr>
              <w:t>P0K44CA</w:t>
            </w:r>
          </w:p>
        </w:tc>
        <w:tc>
          <w:tcPr>
            <w:tcW w:w="2880" w:type="dxa"/>
          </w:tcPr>
          <w:p w14:paraId="03864F25" w14:textId="67AF5E50" w:rsidR="00334A6D" w:rsidRPr="00334A6D" w:rsidRDefault="00334A6D" w:rsidP="00334A6D">
            <w:pPr>
              <w:spacing w:line="240" w:lineRule="auto"/>
              <w:rPr>
                <w:rFonts w:eastAsia="Times New Roman" w:cs="Arial"/>
                <w:sz w:val="18"/>
                <w:szCs w:val="18"/>
              </w:rPr>
            </w:pPr>
            <w:r w:rsidRPr="00334A6D">
              <w:rPr>
                <w:sz w:val="18"/>
                <w:szCs w:val="18"/>
              </w:rPr>
              <w:t>HPE S AS LgrL7X00X/SANtoSDPL7600 Upg Svr</w:t>
            </w:r>
          </w:p>
        </w:tc>
      </w:tr>
      <w:tr w:rsidR="00334A6D" w:rsidRPr="00334A6D" w14:paraId="68F85EEB" w14:textId="5296FAE8"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81ED181" w14:textId="2BEF57F4" w:rsidR="00334A6D" w:rsidRPr="00334A6D" w:rsidRDefault="00334A6D" w:rsidP="00334A6D">
            <w:pPr>
              <w:spacing w:line="240" w:lineRule="auto"/>
              <w:rPr>
                <w:rFonts w:eastAsia="Times New Roman" w:cs="Arial"/>
                <w:sz w:val="18"/>
                <w:szCs w:val="18"/>
              </w:rPr>
            </w:pPr>
            <w:r w:rsidRPr="00334A6D">
              <w:rPr>
                <w:sz w:val="18"/>
                <w:szCs w:val="18"/>
              </w:rPr>
              <w:t>TG575BA</w:t>
            </w:r>
          </w:p>
        </w:tc>
        <w:tc>
          <w:tcPr>
            <w:tcW w:w="2614" w:type="dxa"/>
            <w:hideMark/>
          </w:tcPr>
          <w:p w14:paraId="41580659" w14:textId="6BD87E28" w:rsidR="00334A6D" w:rsidRPr="00334A6D" w:rsidRDefault="00334A6D" w:rsidP="00334A6D">
            <w:pPr>
              <w:spacing w:line="240" w:lineRule="auto"/>
              <w:rPr>
                <w:rFonts w:eastAsia="Times New Roman" w:cs="Arial"/>
                <w:sz w:val="18"/>
                <w:szCs w:val="18"/>
              </w:rPr>
            </w:pPr>
            <w:r w:rsidRPr="00334A6D">
              <w:rPr>
                <w:sz w:val="18"/>
                <w:szCs w:val="18"/>
              </w:rPr>
              <w:t>HP ArcSight L5X/7X/L7500 SAN-HA Upgr Svr</w:t>
            </w:r>
          </w:p>
        </w:tc>
        <w:tc>
          <w:tcPr>
            <w:tcW w:w="990" w:type="dxa"/>
          </w:tcPr>
          <w:p w14:paraId="6B4972AB" w14:textId="44996B14"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05248687" w14:textId="3FFB2FCA"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3BD8947D" w14:textId="6549A043"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1B5E4E5E" w14:textId="20C5B50D" w:rsidR="00334A6D" w:rsidRPr="00334A6D" w:rsidRDefault="00334A6D" w:rsidP="00334A6D">
            <w:pPr>
              <w:spacing w:line="240" w:lineRule="auto"/>
              <w:rPr>
                <w:rFonts w:eastAsia="Times New Roman" w:cs="Arial"/>
                <w:sz w:val="18"/>
                <w:szCs w:val="18"/>
              </w:rPr>
            </w:pPr>
            <w:r w:rsidRPr="00334A6D">
              <w:rPr>
                <w:sz w:val="18"/>
                <w:szCs w:val="18"/>
              </w:rPr>
              <w:t>TG579BA</w:t>
            </w:r>
          </w:p>
        </w:tc>
        <w:tc>
          <w:tcPr>
            <w:tcW w:w="2614" w:type="dxa"/>
            <w:hideMark/>
          </w:tcPr>
          <w:p w14:paraId="0BF11C55" w14:textId="5C50B9E2" w:rsidR="00334A6D" w:rsidRPr="00334A6D" w:rsidRDefault="00334A6D" w:rsidP="00334A6D">
            <w:pPr>
              <w:spacing w:line="240" w:lineRule="auto"/>
              <w:rPr>
                <w:rFonts w:eastAsia="Times New Roman" w:cs="Arial"/>
                <w:sz w:val="18"/>
                <w:szCs w:val="18"/>
              </w:rPr>
            </w:pPr>
            <w:r w:rsidRPr="00334A6D">
              <w:rPr>
                <w:sz w:val="18"/>
                <w:szCs w:val="18"/>
              </w:rPr>
              <w:t>HP ArcSight L5000/L7X00/L7500S Upgr Svr</w:t>
            </w:r>
          </w:p>
        </w:tc>
        <w:tc>
          <w:tcPr>
            <w:tcW w:w="990" w:type="dxa"/>
          </w:tcPr>
          <w:p w14:paraId="3800A08A" w14:textId="0732553E" w:rsidR="00334A6D" w:rsidRPr="00334A6D" w:rsidRDefault="00334A6D" w:rsidP="00334A6D">
            <w:pPr>
              <w:spacing w:line="240" w:lineRule="auto"/>
              <w:rPr>
                <w:rFonts w:eastAsia="Times New Roman" w:cs="Arial"/>
                <w:sz w:val="18"/>
                <w:szCs w:val="18"/>
              </w:rPr>
            </w:pPr>
            <w:r w:rsidRPr="00334A6D">
              <w:rPr>
                <w:sz w:val="18"/>
                <w:szCs w:val="18"/>
              </w:rPr>
              <w:t>P0K42CA</w:t>
            </w:r>
          </w:p>
        </w:tc>
        <w:tc>
          <w:tcPr>
            <w:tcW w:w="2880" w:type="dxa"/>
          </w:tcPr>
          <w:p w14:paraId="54962585" w14:textId="6E7166C6" w:rsidR="00334A6D" w:rsidRPr="00334A6D" w:rsidRDefault="00334A6D" w:rsidP="00334A6D">
            <w:pPr>
              <w:spacing w:line="240" w:lineRule="auto"/>
              <w:rPr>
                <w:rFonts w:eastAsia="Times New Roman" w:cs="Arial"/>
                <w:sz w:val="18"/>
                <w:szCs w:val="18"/>
              </w:rPr>
            </w:pPr>
            <w:r w:rsidRPr="00334A6D">
              <w:rPr>
                <w:sz w:val="18"/>
                <w:szCs w:val="18"/>
              </w:rPr>
              <w:t>HPE S AS Lgr L7X00S to SDP L7600 Upg Svr</w:t>
            </w:r>
          </w:p>
        </w:tc>
      </w:tr>
      <w:tr w:rsidR="00334A6D" w:rsidRPr="00334A6D" w14:paraId="04437C17" w14:textId="1F2A50D6"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7EC54E4E" w14:textId="5899BA49" w:rsidR="00334A6D" w:rsidRPr="00334A6D" w:rsidRDefault="00334A6D" w:rsidP="00334A6D">
            <w:pPr>
              <w:spacing w:line="240" w:lineRule="auto"/>
              <w:rPr>
                <w:rFonts w:eastAsia="Times New Roman" w:cs="Arial"/>
                <w:sz w:val="18"/>
                <w:szCs w:val="18"/>
              </w:rPr>
            </w:pPr>
            <w:r w:rsidRPr="00334A6D">
              <w:rPr>
                <w:sz w:val="18"/>
                <w:szCs w:val="18"/>
              </w:rPr>
              <w:t>TG580BA</w:t>
            </w:r>
          </w:p>
        </w:tc>
        <w:tc>
          <w:tcPr>
            <w:tcW w:w="2614" w:type="dxa"/>
            <w:hideMark/>
          </w:tcPr>
          <w:p w14:paraId="725A10CD" w14:textId="53943AFE" w:rsidR="00334A6D" w:rsidRPr="00334A6D" w:rsidRDefault="00334A6D" w:rsidP="00334A6D">
            <w:pPr>
              <w:spacing w:line="240" w:lineRule="auto"/>
              <w:rPr>
                <w:rFonts w:eastAsia="Times New Roman" w:cs="Arial"/>
                <w:sz w:val="18"/>
                <w:szCs w:val="18"/>
              </w:rPr>
            </w:pPr>
            <w:r w:rsidRPr="00334A6D">
              <w:rPr>
                <w:sz w:val="18"/>
                <w:szCs w:val="18"/>
              </w:rPr>
              <w:t>HP ArcSight L5000/7X00/7500S-HA Upgr Svr</w:t>
            </w:r>
          </w:p>
        </w:tc>
        <w:tc>
          <w:tcPr>
            <w:tcW w:w="990" w:type="dxa"/>
          </w:tcPr>
          <w:p w14:paraId="3B75B641" w14:textId="618DBE8A"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356BDC56" w14:textId="71E30524"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350ED6CE" w14:textId="05F0AABC"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2BFC3C53" w14:textId="6B21CC02" w:rsidR="00334A6D" w:rsidRPr="00334A6D" w:rsidRDefault="00334A6D" w:rsidP="00334A6D">
            <w:pPr>
              <w:spacing w:line="240" w:lineRule="auto"/>
              <w:rPr>
                <w:rFonts w:eastAsia="Times New Roman" w:cs="Arial"/>
                <w:sz w:val="18"/>
                <w:szCs w:val="18"/>
              </w:rPr>
            </w:pPr>
            <w:r w:rsidRPr="00334A6D">
              <w:rPr>
                <w:sz w:val="18"/>
                <w:szCs w:val="18"/>
              </w:rPr>
              <w:t>TG584BA</w:t>
            </w:r>
          </w:p>
        </w:tc>
        <w:tc>
          <w:tcPr>
            <w:tcW w:w="2614" w:type="dxa"/>
            <w:hideMark/>
          </w:tcPr>
          <w:p w14:paraId="06A2F7F3" w14:textId="28E618A9" w:rsidR="00334A6D" w:rsidRPr="00334A6D" w:rsidRDefault="00334A6D" w:rsidP="00334A6D">
            <w:pPr>
              <w:spacing w:line="240" w:lineRule="auto"/>
              <w:rPr>
                <w:rFonts w:eastAsia="Times New Roman" w:cs="Arial"/>
                <w:sz w:val="18"/>
                <w:szCs w:val="18"/>
              </w:rPr>
            </w:pPr>
            <w:r w:rsidRPr="00334A6D">
              <w:rPr>
                <w:sz w:val="18"/>
                <w:szCs w:val="18"/>
              </w:rPr>
              <w:t>HP ArcSight L5000X/7X00X/L7500X Upgr Svr</w:t>
            </w:r>
          </w:p>
        </w:tc>
        <w:tc>
          <w:tcPr>
            <w:tcW w:w="990" w:type="dxa"/>
          </w:tcPr>
          <w:p w14:paraId="2E616AFC" w14:textId="063129EA" w:rsidR="00334A6D" w:rsidRPr="00334A6D" w:rsidRDefault="00334A6D" w:rsidP="00334A6D">
            <w:pPr>
              <w:spacing w:line="240" w:lineRule="auto"/>
              <w:rPr>
                <w:rFonts w:eastAsia="Times New Roman" w:cs="Arial"/>
                <w:sz w:val="18"/>
                <w:szCs w:val="18"/>
              </w:rPr>
            </w:pPr>
            <w:r w:rsidRPr="00334A6D">
              <w:rPr>
                <w:sz w:val="18"/>
                <w:szCs w:val="18"/>
              </w:rPr>
              <w:t>P0K44CA</w:t>
            </w:r>
          </w:p>
        </w:tc>
        <w:tc>
          <w:tcPr>
            <w:tcW w:w="2880" w:type="dxa"/>
          </w:tcPr>
          <w:p w14:paraId="7CD29974" w14:textId="5075B6F8" w:rsidR="00334A6D" w:rsidRPr="00334A6D" w:rsidRDefault="00334A6D" w:rsidP="00334A6D">
            <w:pPr>
              <w:spacing w:line="240" w:lineRule="auto"/>
              <w:rPr>
                <w:rFonts w:eastAsia="Times New Roman" w:cs="Arial"/>
                <w:sz w:val="18"/>
                <w:szCs w:val="18"/>
              </w:rPr>
            </w:pPr>
            <w:r w:rsidRPr="00334A6D">
              <w:rPr>
                <w:sz w:val="18"/>
                <w:szCs w:val="18"/>
              </w:rPr>
              <w:t>HPE S AS LgrL7X00X/SANtoSDPL7600 Upg Svr</w:t>
            </w:r>
          </w:p>
        </w:tc>
      </w:tr>
      <w:tr w:rsidR="00334A6D" w:rsidRPr="00334A6D" w14:paraId="56211A19" w14:textId="3655E8F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15537927" w14:textId="48832962" w:rsidR="00334A6D" w:rsidRPr="00334A6D" w:rsidRDefault="00334A6D" w:rsidP="00334A6D">
            <w:pPr>
              <w:spacing w:line="240" w:lineRule="auto"/>
              <w:rPr>
                <w:rFonts w:eastAsia="Times New Roman" w:cs="Arial"/>
                <w:sz w:val="18"/>
                <w:szCs w:val="18"/>
              </w:rPr>
            </w:pPr>
            <w:r w:rsidRPr="00334A6D">
              <w:rPr>
                <w:sz w:val="18"/>
                <w:szCs w:val="18"/>
              </w:rPr>
              <w:t>TG585BA</w:t>
            </w:r>
          </w:p>
        </w:tc>
        <w:tc>
          <w:tcPr>
            <w:tcW w:w="2614" w:type="dxa"/>
            <w:hideMark/>
          </w:tcPr>
          <w:p w14:paraId="3E5B7841" w14:textId="63842FF0" w:rsidR="00334A6D" w:rsidRPr="00334A6D" w:rsidRDefault="00334A6D" w:rsidP="00334A6D">
            <w:pPr>
              <w:spacing w:line="240" w:lineRule="auto"/>
              <w:rPr>
                <w:rFonts w:eastAsia="Times New Roman" w:cs="Arial"/>
                <w:sz w:val="18"/>
                <w:szCs w:val="18"/>
              </w:rPr>
            </w:pPr>
            <w:r w:rsidRPr="00334A6D">
              <w:rPr>
                <w:sz w:val="18"/>
                <w:szCs w:val="18"/>
              </w:rPr>
              <w:t>HP ArcSight L5000/7X00/7500X-HA Upgr Svr</w:t>
            </w:r>
          </w:p>
        </w:tc>
        <w:tc>
          <w:tcPr>
            <w:tcW w:w="990" w:type="dxa"/>
          </w:tcPr>
          <w:p w14:paraId="6A883646" w14:textId="0AAF7424"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18D6D58C" w14:textId="1B1D8911"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528C7F14" w14:textId="04CB2DD6"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4EF30BAB" w14:textId="05A6A695" w:rsidR="00334A6D" w:rsidRPr="00334A6D" w:rsidRDefault="00334A6D" w:rsidP="00334A6D">
            <w:pPr>
              <w:spacing w:line="240" w:lineRule="auto"/>
              <w:rPr>
                <w:rFonts w:eastAsia="Times New Roman" w:cs="Arial"/>
                <w:sz w:val="18"/>
                <w:szCs w:val="18"/>
              </w:rPr>
            </w:pPr>
            <w:r w:rsidRPr="00334A6D">
              <w:rPr>
                <w:sz w:val="18"/>
                <w:szCs w:val="18"/>
              </w:rPr>
              <w:t>TG675BA</w:t>
            </w:r>
          </w:p>
        </w:tc>
        <w:tc>
          <w:tcPr>
            <w:tcW w:w="2614" w:type="dxa"/>
            <w:hideMark/>
          </w:tcPr>
          <w:p w14:paraId="5D13901D" w14:textId="7A204611" w:rsidR="00334A6D" w:rsidRPr="00334A6D" w:rsidRDefault="00334A6D" w:rsidP="00334A6D">
            <w:pPr>
              <w:spacing w:line="240" w:lineRule="auto"/>
              <w:rPr>
                <w:rFonts w:eastAsia="Times New Roman" w:cs="Arial"/>
                <w:sz w:val="18"/>
                <w:szCs w:val="18"/>
              </w:rPr>
            </w:pPr>
            <w:r w:rsidRPr="00334A6D">
              <w:rPr>
                <w:sz w:val="18"/>
                <w:szCs w:val="18"/>
              </w:rPr>
              <w:t>HP ArcSight L3X00/L3505 Upgr Svr</w:t>
            </w:r>
          </w:p>
        </w:tc>
        <w:tc>
          <w:tcPr>
            <w:tcW w:w="990" w:type="dxa"/>
          </w:tcPr>
          <w:p w14:paraId="6C11FE48" w14:textId="2E91385E" w:rsidR="00334A6D" w:rsidRPr="00334A6D" w:rsidRDefault="00334A6D" w:rsidP="00334A6D">
            <w:pPr>
              <w:spacing w:line="240" w:lineRule="auto"/>
              <w:rPr>
                <w:rFonts w:eastAsia="Times New Roman" w:cs="Arial"/>
                <w:sz w:val="18"/>
                <w:szCs w:val="18"/>
              </w:rPr>
            </w:pPr>
            <w:r w:rsidRPr="00334A6D">
              <w:rPr>
                <w:sz w:val="18"/>
                <w:szCs w:val="18"/>
              </w:rPr>
              <w:t>P0K40CA</w:t>
            </w:r>
          </w:p>
        </w:tc>
        <w:tc>
          <w:tcPr>
            <w:tcW w:w="2880" w:type="dxa"/>
          </w:tcPr>
          <w:p w14:paraId="01AA1348" w14:textId="7FA7BF8A" w:rsidR="00334A6D" w:rsidRPr="00334A6D" w:rsidRDefault="00334A6D" w:rsidP="00334A6D">
            <w:pPr>
              <w:spacing w:line="240" w:lineRule="auto"/>
              <w:rPr>
                <w:rFonts w:eastAsia="Times New Roman" w:cs="Arial"/>
                <w:sz w:val="18"/>
                <w:szCs w:val="18"/>
              </w:rPr>
            </w:pPr>
            <w:r w:rsidRPr="00334A6D">
              <w:rPr>
                <w:sz w:val="18"/>
                <w:szCs w:val="18"/>
              </w:rPr>
              <w:t>HPE S AS Lgr L3X00 to SDP L7600 Upgr Svr</w:t>
            </w:r>
          </w:p>
        </w:tc>
      </w:tr>
      <w:tr w:rsidR="00334A6D" w:rsidRPr="00334A6D" w14:paraId="1CC8FEA1" w14:textId="74B26EE5"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72F3F43C" w14:textId="0846D469" w:rsidR="00334A6D" w:rsidRPr="00334A6D" w:rsidRDefault="00334A6D" w:rsidP="00334A6D">
            <w:pPr>
              <w:spacing w:line="240" w:lineRule="auto"/>
              <w:rPr>
                <w:rFonts w:eastAsia="Times New Roman" w:cs="Arial"/>
                <w:sz w:val="18"/>
                <w:szCs w:val="18"/>
              </w:rPr>
            </w:pPr>
            <w:r w:rsidRPr="00334A6D">
              <w:rPr>
                <w:sz w:val="18"/>
                <w:szCs w:val="18"/>
              </w:rPr>
              <w:t>TG676BA</w:t>
            </w:r>
          </w:p>
        </w:tc>
        <w:tc>
          <w:tcPr>
            <w:tcW w:w="2614" w:type="dxa"/>
            <w:hideMark/>
          </w:tcPr>
          <w:p w14:paraId="13ED9710" w14:textId="2515F549" w:rsidR="00334A6D" w:rsidRPr="00334A6D" w:rsidRDefault="00334A6D" w:rsidP="00334A6D">
            <w:pPr>
              <w:spacing w:line="240" w:lineRule="auto"/>
              <w:rPr>
                <w:rFonts w:eastAsia="Times New Roman" w:cs="Arial"/>
                <w:sz w:val="18"/>
                <w:szCs w:val="18"/>
              </w:rPr>
            </w:pPr>
            <w:r w:rsidRPr="00334A6D">
              <w:rPr>
                <w:sz w:val="18"/>
                <w:szCs w:val="18"/>
              </w:rPr>
              <w:t>HP ArcSight L3X00/L3505-HA Upgr Svr</w:t>
            </w:r>
          </w:p>
        </w:tc>
        <w:tc>
          <w:tcPr>
            <w:tcW w:w="990" w:type="dxa"/>
          </w:tcPr>
          <w:p w14:paraId="1EC63228" w14:textId="1877CA01"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880" w:type="dxa"/>
          </w:tcPr>
          <w:p w14:paraId="7C553ACE" w14:textId="34658B75"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334A6D" w14:paraId="7D150D06" w14:textId="6CBDE0B4" w:rsidTr="00334A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8"/>
        </w:trPr>
        <w:tc>
          <w:tcPr>
            <w:tcW w:w="896" w:type="dxa"/>
            <w:hideMark/>
          </w:tcPr>
          <w:p w14:paraId="65DD3AB5" w14:textId="4798A3AF" w:rsidR="00334A6D" w:rsidRPr="00334A6D" w:rsidRDefault="00334A6D" w:rsidP="00334A6D">
            <w:pPr>
              <w:spacing w:line="240" w:lineRule="auto"/>
              <w:rPr>
                <w:rFonts w:eastAsia="Times New Roman" w:cs="Arial"/>
                <w:sz w:val="18"/>
                <w:szCs w:val="18"/>
              </w:rPr>
            </w:pPr>
            <w:r w:rsidRPr="00334A6D">
              <w:rPr>
                <w:sz w:val="18"/>
                <w:szCs w:val="18"/>
              </w:rPr>
              <w:t>TG680BA</w:t>
            </w:r>
          </w:p>
        </w:tc>
        <w:tc>
          <w:tcPr>
            <w:tcW w:w="2614" w:type="dxa"/>
            <w:hideMark/>
          </w:tcPr>
          <w:p w14:paraId="732211E2" w14:textId="4A552A69" w:rsidR="00334A6D" w:rsidRPr="00334A6D" w:rsidRDefault="00334A6D" w:rsidP="00334A6D">
            <w:pPr>
              <w:spacing w:line="240" w:lineRule="auto"/>
              <w:rPr>
                <w:rFonts w:eastAsia="Times New Roman" w:cs="Arial"/>
                <w:sz w:val="18"/>
                <w:szCs w:val="18"/>
              </w:rPr>
            </w:pPr>
            <w:r w:rsidRPr="00334A6D">
              <w:rPr>
                <w:sz w:val="18"/>
                <w:szCs w:val="18"/>
              </w:rPr>
              <w:t>HP ArcSight L5X00/7X00/7505 SAN Upgr Svr</w:t>
            </w:r>
          </w:p>
        </w:tc>
        <w:tc>
          <w:tcPr>
            <w:tcW w:w="990" w:type="dxa"/>
          </w:tcPr>
          <w:p w14:paraId="019FEC58" w14:textId="46CC021F" w:rsidR="00334A6D" w:rsidRPr="00334A6D" w:rsidRDefault="00334A6D" w:rsidP="00334A6D">
            <w:pPr>
              <w:spacing w:line="240" w:lineRule="auto"/>
              <w:rPr>
                <w:rFonts w:eastAsia="Times New Roman" w:cs="Arial"/>
                <w:sz w:val="18"/>
                <w:szCs w:val="18"/>
              </w:rPr>
            </w:pPr>
            <w:r w:rsidRPr="00334A6D">
              <w:rPr>
                <w:sz w:val="18"/>
                <w:szCs w:val="18"/>
              </w:rPr>
              <w:t>P0K44CA</w:t>
            </w:r>
          </w:p>
        </w:tc>
        <w:tc>
          <w:tcPr>
            <w:tcW w:w="2880" w:type="dxa"/>
          </w:tcPr>
          <w:p w14:paraId="4B623A92" w14:textId="3C8879A0" w:rsidR="00334A6D" w:rsidRPr="00334A6D" w:rsidRDefault="00334A6D" w:rsidP="00334A6D">
            <w:pPr>
              <w:spacing w:line="240" w:lineRule="auto"/>
              <w:rPr>
                <w:rFonts w:eastAsia="Times New Roman" w:cs="Arial"/>
                <w:sz w:val="18"/>
                <w:szCs w:val="18"/>
              </w:rPr>
            </w:pPr>
            <w:r w:rsidRPr="00334A6D">
              <w:rPr>
                <w:sz w:val="18"/>
                <w:szCs w:val="18"/>
              </w:rPr>
              <w:t>HPE S AS LgrL7X00X/SANtoSDPL7600 Upg Svr</w:t>
            </w:r>
          </w:p>
        </w:tc>
      </w:tr>
    </w:tbl>
    <w:p w14:paraId="1E984E4C" w14:textId="77777777" w:rsidR="00FC1AF8" w:rsidRPr="00334A6D" w:rsidRDefault="00FC1AF8">
      <w:pPr>
        <w:rPr>
          <w:sz w:val="18"/>
          <w:szCs w:val="18"/>
        </w:rPr>
      </w:pPr>
    </w:p>
    <w:tbl>
      <w:tblPr>
        <w:tblStyle w:val="TableGrid"/>
        <w:tblpPr w:leftFromText="180" w:rightFromText="180" w:horzAnchor="margin" w:tblpXSpec="center" w:tblpY="657"/>
        <w:tblW w:w="7380" w:type="dxa"/>
        <w:tblLook w:val="04A0" w:firstRow="1" w:lastRow="0" w:firstColumn="1" w:lastColumn="0" w:noHBand="0" w:noVBand="1"/>
      </w:tblPr>
      <w:tblGrid>
        <w:gridCol w:w="896"/>
        <w:gridCol w:w="2225"/>
        <w:gridCol w:w="1344"/>
        <w:gridCol w:w="2915"/>
      </w:tblGrid>
      <w:tr w:rsidR="007C0DC3" w:rsidRPr="00334A6D" w14:paraId="5A204C70" w14:textId="126DE382" w:rsidTr="00DC782A">
        <w:trPr>
          <w:trHeight w:val="288"/>
        </w:trPr>
        <w:tc>
          <w:tcPr>
            <w:tcW w:w="896" w:type="dxa"/>
            <w:tcBorders>
              <w:top w:val="single" w:sz="4" w:space="0" w:color="auto"/>
              <w:bottom w:val="single" w:sz="36" w:space="0" w:color="00B388"/>
            </w:tcBorders>
            <w:vAlign w:val="center"/>
          </w:tcPr>
          <w:p w14:paraId="2BA19E2F" w14:textId="47C9AE5B" w:rsidR="007C0DC3" w:rsidRPr="00334A6D" w:rsidRDefault="007C0DC3" w:rsidP="00DC782A">
            <w:pPr>
              <w:spacing w:line="240" w:lineRule="auto"/>
              <w:jc w:val="center"/>
              <w:rPr>
                <w:rFonts w:eastAsia="Times New Roman" w:cs="Arial"/>
                <w:sz w:val="18"/>
                <w:szCs w:val="18"/>
              </w:rPr>
            </w:pPr>
            <w:r w:rsidRPr="00334A6D">
              <w:rPr>
                <w:rFonts w:ascii="Metric Semibold" w:hAnsi="Metric Semibold"/>
                <w:sz w:val="18"/>
                <w:szCs w:val="18"/>
              </w:rPr>
              <w:lastRenderedPageBreak/>
              <w:t>SKU</w:t>
            </w:r>
          </w:p>
        </w:tc>
        <w:tc>
          <w:tcPr>
            <w:tcW w:w="2225" w:type="dxa"/>
            <w:tcBorders>
              <w:top w:val="single" w:sz="4" w:space="0" w:color="auto"/>
              <w:bottom w:val="single" w:sz="36" w:space="0" w:color="00B388"/>
            </w:tcBorders>
            <w:vAlign w:val="center"/>
          </w:tcPr>
          <w:p w14:paraId="723E466A" w14:textId="1F32A3C4" w:rsidR="007C0DC3" w:rsidRPr="00334A6D" w:rsidRDefault="007C0DC3" w:rsidP="00DC782A">
            <w:pPr>
              <w:spacing w:line="240" w:lineRule="auto"/>
              <w:jc w:val="center"/>
              <w:rPr>
                <w:rFonts w:eastAsia="Times New Roman" w:cs="Arial"/>
                <w:sz w:val="18"/>
                <w:szCs w:val="18"/>
              </w:rPr>
            </w:pPr>
            <w:r w:rsidRPr="00334A6D">
              <w:rPr>
                <w:rFonts w:ascii="Metric Semibold" w:hAnsi="Metric Semibold"/>
                <w:sz w:val="18"/>
                <w:szCs w:val="18"/>
              </w:rPr>
              <w:t>PRODUCT DESCRIPTION</w:t>
            </w:r>
          </w:p>
        </w:tc>
        <w:tc>
          <w:tcPr>
            <w:tcW w:w="4259" w:type="dxa"/>
            <w:gridSpan w:val="2"/>
            <w:tcBorders>
              <w:top w:val="single" w:sz="4" w:space="0" w:color="auto"/>
              <w:bottom w:val="single" w:sz="36" w:space="0" w:color="00B388"/>
            </w:tcBorders>
            <w:vAlign w:val="bottom"/>
          </w:tcPr>
          <w:p w14:paraId="36BFC285" w14:textId="77777777" w:rsidR="007C0DC3" w:rsidRPr="00334A6D" w:rsidRDefault="007C0DC3" w:rsidP="007C0DC3">
            <w:pPr>
              <w:spacing w:line="240" w:lineRule="auto"/>
              <w:rPr>
                <w:rFonts w:ascii="Metric Semibold" w:hAnsi="Metric Semibold"/>
                <w:sz w:val="18"/>
                <w:szCs w:val="18"/>
              </w:rPr>
            </w:pPr>
            <w:r w:rsidRPr="00334A6D">
              <w:rPr>
                <w:rFonts w:ascii="Metric Semibold" w:hAnsi="Metric Semibold"/>
                <w:sz w:val="18"/>
                <w:szCs w:val="18"/>
              </w:rPr>
              <w:t>REPLACEMENT SKU and DESCRIPTION</w:t>
            </w:r>
          </w:p>
          <w:p w14:paraId="1CBDBE5B" w14:textId="759636EA" w:rsidR="00FC1AF8" w:rsidRPr="00334A6D" w:rsidRDefault="00FC1AF8" w:rsidP="007C0DC3">
            <w:pPr>
              <w:spacing w:line="240" w:lineRule="auto"/>
              <w:rPr>
                <w:rFonts w:eastAsia="Times New Roman" w:cs="Arial"/>
                <w:sz w:val="18"/>
                <w:szCs w:val="18"/>
              </w:rPr>
            </w:pPr>
            <w:r w:rsidRPr="00334A6D">
              <w:rPr>
                <w:rFonts w:ascii="Metric Semibold" w:hAnsi="Metric Semibold"/>
                <w:color w:val="FF0000"/>
                <w:sz w:val="18"/>
                <w:szCs w:val="18"/>
              </w:rPr>
              <w:t>CONSULT WITH YOUR HPE SALES REP ABOUT THE PURCHASE OF THE GEN 9 UPGRADE PRODUCT</w:t>
            </w:r>
          </w:p>
        </w:tc>
      </w:tr>
      <w:tr w:rsidR="00334A6D" w:rsidRPr="00334A6D" w14:paraId="38CC786E" w14:textId="77777777" w:rsidTr="00FC1AF8">
        <w:trPr>
          <w:trHeight w:val="288"/>
        </w:trPr>
        <w:tc>
          <w:tcPr>
            <w:tcW w:w="896" w:type="dxa"/>
          </w:tcPr>
          <w:p w14:paraId="680D2AD1" w14:textId="18FD2A6A" w:rsidR="00334A6D" w:rsidRPr="00334A6D" w:rsidRDefault="00334A6D" w:rsidP="00334A6D">
            <w:pPr>
              <w:spacing w:line="240" w:lineRule="auto"/>
              <w:rPr>
                <w:sz w:val="18"/>
                <w:szCs w:val="18"/>
              </w:rPr>
            </w:pPr>
            <w:r w:rsidRPr="00334A6D">
              <w:rPr>
                <w:sz w:val="18"/>
                <w:szCs w:val="18"/>
              </w:rPr>
              <w:t>TG681BA</w:t>
            </w:r>
          </w:p>
        </w:tc>
        <w:tc>
          <w:tcPr>
            <w:tcW w:w="2225" w:type="dxa"/>
          </w:tcPr>
          <w:p w14:paraId="5C308E48" w14:textId="11AB3701" w:rsidR="00334A6D" w:rsidRPr="00334A6D" w:rsidRDefault="00334A6D" w:rsidP="00334A6D">
            <w:pPr>
              <w:spacing w:line="240" w:lineRule="auto"/>
              <w:rPr>
                <w:sz w:val="18"/>
                <w:szCs w:val="18"/>
              </w:rPr>
            </w:pPr>
            <w:r w:rsidRPr="00334A6D">
              <w:rPr>
                <w:sz w:val="18"/>
                <w:szCs w:val="18"/>
              </w:rPr>
              <w:t>HP ArcSight L5X/7X/L7505 SAN-HA Upgr Svr</w:t>
            </w:r>
          </w:p>
        </w:tc>
        <w:tc>
          <w:tcPr>
            <w:tcW w:w="1344" w:type="dxa"/>
          </w:tcPr>
          <w:p w14:paraId="4DCF51BF" w14:textId="27536B10" w:rsidR="00334A6D" w:rsidRPr="00334A6D" w:rsidRDefault="00334A6D" w:rsidP="00334A6D">
            <w:pPr>
              <w:spacing w:line="240" w:lineRule="auto"/>
              <w:rPr>
                <w:sz w:val="18"/>
                <w:szCs w:val="18"/>
              </w:rPr>
            </w:pPr>
            <w:r w:rsidRPr="00334A6D">
              <w:rPr>
                <w:sz w:val="18"/>
                <w:szCs w:val="18"/>
              </w:rPr>
              <w:t>P0K47CA</w:t>
            </w:r>
          </w:p>
        </w:tc>
        <w:tc>
          <w:tcPr>
            <w:tcW w:w="2915" w:type="dxa"/>
          </w:tcPr>
          <w:p w14:paraId="257FF450" w14:textId="7D00CFED" w:rsidR="00334A6D" w:rsidRPr="00334A6D" w:rsidRDefault="00334A6D" w:rsidP="00334A6D">
            <w:pPr>
              <w:spacing w:line="240" w:lineRule="auto"/>
              <w:rPr>
                <w:sz w:val="18"/>
                <w:szCs w:val="18"/>
              </w:rPr>
            </w:pPr>
            <w:r w:rsidRPr="00334A6D">
              <w:rPr>
                <w:sz w:val="18"/>
                <w:szCs w:val="18"/>
              </w:rPr>
              <w:t>HPE S AS SDPLXXXXHA toSDPL7600HA Upg Svr</w:t>
            </w:r>
          </w:p>
        </w:tc>
      </w:tr>
      <w:tr w:rsidR="00334A6D" w:rsidRPr="00334A6D" w14:paraId="066DF762" w14:textId="363C7184" w:rsidTr="00FC1AF8">
        <w:trPr>
          <w:trHeight w:val="288"/>
        </w:trPr>
        <w:tc>
          <w:tcPr>
            <w:tcW w:w="896" w:type="dxa"/>
            <w:hideMark/>
          </w:tcPr>
          <w:p w14:paraId="24214F50" w14:textId="5C75B15C" w:rsidR="00334A6D" w:rsidRPr="00334A6D" w:rsidRDefault="00334A6D" w:rsidP="00334A6D">
            <w:pPr>
              <w:spacing w:line="240" w:lineRule="auto"/>
              <w:rPr>
                <w:rFonts w:eastAsia="Times New Roman" w:cs="Arial"/>
                <w:sz w:val="18"/>
                <w:szCs w:val="18"/>
              </w:rPr>
            </w:pPr>
            <w:r w:rsidRPr="00334A6D">
              <w:rPr>
                <w:sz w:val="18"/>
                <w:szCs w:val="18"/>
              </w:rPr>
              <w:t>TG685BA</w:t>
            </w:r>
          </w:p>
        </w:tc>
        <w:tc>
          <w:tcPr>
            <w:tcW w:w="2225" w:type="dxa"/>
            <w:hideMark/>
          </w:tcPr>
          <w:p w14:paraId="2CEC75BF" w14:textId="74C2D839" w:rsidR="00334A6D" w:rsidRPr="00334A6D" w:rsidRDefault="00334A6D" w:rsidP="00334A6D">
            <w:pPr>
              <w:spacing w:line="240" w:lineRule="auto"/>
              <w:rPr>
                <w:rFonts w:eastAsia="Times New Roman" w:cs="Arial"/>
                <w:sz w:val="18"/>
                <w:szCs w:val="18"/>
              </w:rPr>
            </w:pPr>
            <w:r w:rsidRPr="00334A6D">
              <w:rPr>
                <w:sz w:val="18"/>
                <w:szCs w:val="18"/>
              </w:rPr>
              <w:t>HP ArcSight L5000/L7X00/L7505S Upgr Svr</w:t>
            </w:r>
          </w:p>
        </w:tc>
        <w:tc>
          <w:tcPr>
            <w:tcW w:w="1344" w:type="dxa"/>
          </w:tcPr>
          <w:p w14:paraId="6F7ABB36" w14:textId="50603415" w:rsidR="00334A6D" w:rsidRPr="00334A6D" w:rsidRDefault="00334A6D" w:rsidP="00334A6D">
            <w:pPr>
              <w:spacing w:line="240" w:lineRule="auto"/>
              <w:rPr>
                <w:rFonts w:eastAsia="Times New Roman" w:cs="Arial"/>
                <w:sz w:val="18"/>
                <w:szCs w:val="18"/>
              </w:rPr>
            </w:pPr>
            <w:r w:rsidRPr="00334A6D">
              <w:rPr>
                <w:sz w:val="18"/>
                <w:szCs w:val="18"/>
              </w:rPr>
              <w:t>P0K42CA</w:t>
            </w:r>
          </w:p>
        </w:tc>
        <w:tc>
          <w:tcPr>
            <w:tcW w:w="2915" w:type="dxa"/>
          </w:tcPr>
          <w:p w14:paraId="47DBA13B" w14:textId="3D70475F" w:rsidR="00334A6D" w:rsidRPr="00334A6D" w:rsidRDefault="00334A6D" w:rsidP="00334A6D">
            <w:pPr>
              <w:spacing w:line="240" w:lineRule="auto"/>
              <w:rPr>
                <w:rFonts w:eastAsia="Times New Roman" w:cs="Arial"/>
                <w:sz w:val="18"/>
                <w:szCs w:val="18"/>
              </w:rPr>
            </w:pPr>
            <w:r w:rsidRPr="00334A6D">
              <w:rPr>
                <w:sz w:val="18"/>
                <w:szCs w:val="18"/>
              </w:rPr>
              <w:t>HPE S AS Lgr L7X00S to SDP L7600 Upg Svr</w:t>
            </w:r>
          </w:p>
        </w:tc>
      </w:tr>
      <w:tr w:rsidR="00334A6D" w:rsidRPr="00855119" w14:paraId="5A4A8707" w14:textId="4FC52AD3" w:rsidTr="00FC1AF8">
        <w:trPr>
          <w:trHeight w:val="288"/>
        </w:trPr>
        <w:tc>
          <w:tcPr>
            <w:tcW w:w="896" w:type="dxa"/>
            <w:hideMark/>
          </w:tcPr>
          <w:p w14:paraId="43B819A8" w14:textId="1149E815" w:rsidR="00334A6D" w:rsidRPr="00334A6D" w:rsidRDefault="00334A6D" w:rsidP="00334A6D">
            <w:pPr>
              <w:spacing w:line="240" w:lineRule="auto"/>
              <w:rPr>
                <w:rFonts w:eastAsia="Times New Roman" w:cs="Arial"/>
                <w:sz w:val="18"/>
                <w:szCs w:val="18"/>
              </w:rPr>
            </w:pPr>
            <w:r w:rsidRPr="00334A6D">
              <w:rPr>
                <w:sz w:val="18"/>
                <w:szCs w:val="18"/>
              </w:rPr>
              <w:t>TG686BA</w:t>
            </w:r>
          </w:p>
        </w:tc>
        <w:tc>
          <w:tcPr>
            <w:tcW w:w="2225" w:type="dxa"/>
            <w:hideMark/>
          </w:tcPr>
          <w:p w14:paraId="08BD1E92" w14:textId="04666559" w:rsidR="00334A6D" w:rsidRPr="00334A6D" w:rsidRDefault="00334A6D" w:rsidP="00334A6D">
            <w:pPr>
              <w:spacing w:line="240" w:lineRule="auto"/>
              <w:rPr>
                <w:rFonts w:eastAsia="Times New Roman" w:cs="Arial"/>
                <w:sz w:val="18"/>
                <w:szCs w:val="18"/>
              </w:rPr>
            </w:pPr>
            <w:r w:rsidRPr="00334A6D">
              <w:rPr>
                <w:sz w:val="18"/>
                <w:szCs w:val="18"/>
              </w:rPr>
              <w:t>HP ArcSight L5000/7X00/7505S-HA Upgr Svr</w:t>
            </w:r>
          </w:p>
        </w:tc>
        <w:tc>
          <w:tcPr>
            <w:tcW w:w="1344" w:type="dxa"/>
          </w:tcPr>
          <w:p w14:paraId="3A86453A" w14:textId="38FEA819" w:rsidR="00334A6D" w:rsidRPr="00334A6D" w:rsidRDefault="00334A6D" w:rsidP="00334A6D">
            <w:pPr>
              <w:spacing w:line="240" w:lineRule="auto"/>
              <w:rPr>
                <w:rFonts w:eastAsia="Times New Roman" w:cs="Arial"/>
                <w:sz w:val="18"/>
                <w:szCs w:val="18"/>
              </w:rPr>
            </w:pPr>
            <w:r w:rsidRPr="00334A6D">
              <w:rPr>
                <w:sz w:val="18"/>
                <w:szCs w:val="18"/>
              </w:rPr>
              <w:t>P0K47CA</w:t>
            </w:r>
          </w:p>
        </w:tc>
        <w:tc>
          <w:tcPr>
            <w:tcW w:w="2915" w:type="dxa"/>
          </w:tcPr>
          <w:p w14:paraId="5A08CB0D" w14:textId="7CFB7ADB" w:rsidR="00334A6D" w:rsidRPr="00334A6D" w:rsidRDefault="00334A6D" w:rsidP="00334A6D">
            <w:pPr>
              <w:spacing w:line="240" w:lineRule="auto"/>
              <w:rPr>
                <w:rFonts w:eastAsia="Times New Roman" w:cs="Arial"/>
                <w:sz w:val="18"/>
                <w:szCs w:val="18"/>
              </w:rPr>
            </w:pPr>
            <w:r w:rsidRPr="00334A6D">
              <w:rPr>
                <w:sz w:val="18"/>
                <w:szCs w:val="18"/>
              </w:rPr>
              <w:t>HPE S AS SDPLXXXXHA toSDPL7600HA Upg Svr</w:t>
            </w:r>
          </w:p>
        </w:tc>
      </w:tr>
      <w:tr w:rsidR="00334A6D" w:rsidRPr="00855119" w14:paraId="1AED120B" w14:textId="1E6288DE" w:rsidTr="00FC1AF8">
        <w:trPr>
          <w:trHeight w:val="288"/>
        </w:trPr>
        <w:tc>
          <w:tcPr>
            <w:tcW w:w="896" w:type="dxa"/>
            <w:hideMark/>
          </w:tcPr>
          <w:p w14:paraId="782AF606" w14:textId="18D27C28" w:rsidR="00334A6D" w:rsidRPr="00334A6D" w:rsidRDefault="00334A6D" w:rsidP="00334A6D">
            <w:pPr>
              <w:spacing w:line="240" w:lineRule="auto"/>
              <w:rPr>
                <w:rFonts w:eastAsia="Times New Roman" w:cs="Arial"/>
                <w:sz w:val="18"/>
                <w:szCs w:val="18"/>
              </w:rPr>
            </w:pPr>
            <w:r w:rsidRPr="00334A6D">
              <w:rPr>
                <w:sz w:val="18"/>
                <w:szCs w:val="18"/>
              </w:rPr>
              <w:t>TG690BA</w:t>
            </w:r>
          </w:p>
        </w:tc>
        <w:tc>
          <w:tcPr>
            <w:tcW w:w="2225" w:type="dxa"/>
            <w:hideMark/>
          </w:tcPr>
          <w:p w14:paraId="232D4642" w14:textId="21DBD8D1" w:rsidR="00334A6D" w:rsidRPr="00334A6D" w:rsidRDefault="00334A6D" w:rsidP="00334A6D">
            <w:pPr>
              <w:spacing w:line="240" w:lineRule="auto"/>
              <w:rPr>
                <w:rFonts w:eastAsia="Times New Roman" w:cs="Arial"/>
                <w:sz w:val="18"/>
                <w:szCs w:val="18"/>
              </w:rPr>
            </w:pPr>
            <w:r w:rsidRPr="00334A6D">
              <w:rPr>
                <w:sz w:val="18"/>
                <w:szCs w:val="18"/>
              </w:rPr>
              <w:t>HP ArcSight L5000X/7X00X/L7505X Upgr Svr</w:t>
            </w:r>
          </w:p>
        </w:tc>
        <w:tc>
          <w:tcPr>
            <w:tcW w:w="1344" w:type="dxa"/>
          </w:tcPr>
          <w:p w14:paraId="3496E2E9" w14:textId="137315F9" w:rsidR="00334A6D" w:rsidRPr="00334A6D" w:rsidRDefault="00334A6D" w:rsidP="00334A6D">
            <w:pPr>
              <w:spacing w:line="240" w:lineRule="auto"/>
              <w:rPr>
                <w:rFonts w:eastAsia="Times New Roman" w:cs="Arial"/>
                <w:sz w:val="18"/>
                <w:szCs w:val="18"/>
              </w:rPr>
            </w:pPr>
            <w:r w:rsidRPr="00334A6D">
              <w:rPr>
                <w:sz w:val="18"/>
                <w:szCs w:val="18"/>
              </w:rPr>
              <w:t>P0K44CA</w:t>
            </w:r>
          </w:p>
        </w:tc>
        <w:tc>
          <w:tcPr>
            <w:tcW w:w="2915" w:type="dxa"/>
          </w:tcPr>
          <w:p w14:paraId="452969A4" w14:textId="53AC6853" w:rsidR="00334A6D" w:rsidRPr="00334A6D" w:rsidRDefault="00334A6D" w:rsidP="00334A6D">
            <w:pPr>
              <w:spacing w:line="240" w:lineRule="auto"/>
              <w:rPr>
                <w:rFonts w:eastAsia="Times New Roman" w:cs="Arial"/>
                <w:sz w:val="18"/>
                <w:szCs w:val="18"/>
              </w:rPr>
            </w:pPr>
            <w:r w:rsidRPr="00334A6D">
              <w:rPr>
                <w:sz w:val="18"/>
                <w:szCs w:val="18"/>
              </w:rPr>
              <w:t>HPE S AS LgrL7X00X/SANtoSDPL7600 Upg Svr</w:t>
            </w:r>
          </w:p>
        </w:tc>
      </w:tr>
      <w:tr w:rsidR="00334A6D" w:rsidRPr="00855119" w14:paraId="6A0EE0EA" w14:textId="77777777" w:rsidTr="00FC1AF8">
        <w:trPr>
          <w:trHeight w:val="288"/>
        </w:trPr>
        <w:tc>
          <w:tcPr>
            <w:tcW w:w="896" w:type="dxa"/>
          </w:tcPr>
          <w:p w14:paraId="7F1D9C8E" w14:textId="7B560B3C" w:rsidR="00334A6D" w:rsidRPr="00334A6D" w:rsidRDefault="00334A6D" w:rsidP="00334A6D">
            <w:pPr>
              <w:spacing w:line="240" w:lineRule="auto"/>
              <w:rPr>
                <w:sz w:val="18"/>
                <w:szCs w:val="18"/>
              </w:rPr>
            </w:pPr>
            <w:r w:rsidRPr="00334A6D">
              <w:rPr>
                <w:sz w:val="18"/>
                <w:szCs w:val="18"/>
              </w:rPr>
              <w:t>TG691BA</w:t>
            </w:r>
          </w:p>
        </w:tc>
        <w:tc>
          <w:tcPr>
            <w:tcW w:w="2225" w:type="dxa"/>
          </w:tcPr>
          <w:p w14:paraId="2E0BEB19" w14:textId="2EFA0372" w:rsidR="00334A6D" w:rsidRPr="00334A6D" w:rsidRDefault="00334A6D" w:rsidP="00334A6D">
            <w:pPr>
              <w:spacing w:line="240" w:lineRule="auto"/>
              <w:rPr>
                <w:sz w:val="18"/>
                <w:szCs w:val="18"/>
              </w:rPr>
            </w:pPr>
            <w:r w:rsidRPr="00334A6D">
              <w:rPr>
                <w:sz w:val="18"/>
                <w:szCs w:val="18"/>
              </w:rPr>
              <w:t>HP ArcSight L5000/7X00/7505X-HA Upgr Svr</w:t>
            </w:r>
          </w:p>
        </w:tc>
        <w:tc>
          <w:tcPr>
            <w:tcW w:w="1344" w:type="dxa"/>
          </w:tcPr>
          <w:p w14:paraId="1A46ED22" w14:textId="4862EFA0" w:rsidR="00334A6D" w:rsidRPr="00334A6D" w:rsidRDefault="00334A6D" w:rsidP="00334A6D">
            <w:pPr>
              <w:spacing w:line="240" w:lineRule="auto"/>
              <w:rPr>
                <w:sz w:val="18"/>
                <w:szCs w:val="18"/>
              </w:rPr>
            </w:pPr>
            <w:r w:rsidRPr="00334A6D">
              <w:rPr>
                <w:sz w:val="18"/>
                <w:szCs w:val="18"/>
              </w:rPr>
              <w:t>P0K47CA</w:t>
            </w:r>
          </w:p>
        </w:tc>
        <w:tc>
          <w:tcPr>
            <w:tcW w:w="2915" w:type="dxa"/>
          </w:tcPr>
          <w:p w14:paraId="2E03FD08" w14:textId="168FA458" w:rsidR="00334A6D" w:rsidRPr="00334A6D" w:rsidRDefault="00334A6D" w:rsidP="00334A6D">
            <w:pPr>
              <w:spacing w:line="240" w:lineRule="auto"/>
              <w:rPr>
                <w:sz w:val="18"/>
                <w:szCs w:val="18"/>
              </w:rPr>
            </w:pPr>
            <w:r w:rsidRPr="00334A6D">
              <w:rPr>
                <w:sz w:val="18"/>
                <w:szCs w:val="18"/>
              </w:rPr>
              <w:t>HPE S AS SDPLXXXXHA toSDPL7600HA Upg Svr</w:t>
            </w:r>
          </w:p>
        </w:tc>
      </w:tr>
    </w:tbl>
    <w:p w14:paraId="71BA05E2" w14:textId="77777777" w:rsidR="000E6C39" w:rsidRDefault="000E6C39"/>
    <w:tbl>
      <w:tblPr>
        <w:tblStyle w:val="TableGrid"/>
        <w:tblpPr w:leftFromText="180" w:rightFromText="180" w:vertAnchor="text" w:horzAnchor="page" w:tblpX="6194" w:tblpY="4109"/>
        <w:tblW w:w="55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0"/>
        <w:gridCol w:w="4230"/>
      </w:tblGrid>
      <w:tr w:rsidR="00FC1AF8" w:rsidRPr="001E52EE" w14:paraId="04A95F92" w14:textId="77777777" w:rsidTr="00C56AAF">
        <w:trPr>
          <w:trHeight w:val="96"/>
        </w:trPr>
        <w:tc>
          <w:tcPr>
            <w:tcW w:w="1350" w:type="dxa"/>
            <w:tcBorders>
              <w:bottom w:val="single" w:sz="4" w:space="0" w:color="auto"/>
            </w:tcBorders>
            <w:tcMar>
              <w:left w:w="0" w:type="dxa"/>
              <w:right w:w="115" w:type="dxa"/>
            </w:tcMar>
            <w:vAlign w:val="bottom"/>
          </w:tcPr>
          <w:p w14:paraId="1BA1D4D8" w14:textId="77777777" w:rsidR="00FC1AF8" w:rsidRPr="00EC32CD" w:rsidRDefault="00FC1AF8" w:rsidP="00C56AAF">
            <w:pPr>
              <w:pStyle w:val="TableRow"/>
              <w:rPr>
                <w:rFonts w:ascii="Metric Semibold" w:hAnsi="Metric Semibold"/>
                <w:lang w:val="de-DE"/>
              </w:rPr>
            </w:pPr>
            <w:r w:rsidRPr="00EC32CD">
              <w:rPr>
                <w:rFonts w:ascii="Metric Semibold" w:hAnsi="Metric Semibold"/>
              </w:rPr>
              <w:t>Logger Add-on SKU</w:t>
            </w:r>
          </w:p>
        </w:tc>
        <w:tc>
          <w:tcPr>
            <w:tcW w:w="4230" w:type="dxa"/>
            <w:tcBorders>
              <w:bottom w:val="single" w:sz="4" w:space="0" w:color="auto"/>
            </w:tcBorders>
            <w:tcMar>
              <w:top w:w="43" w:type="dxa"/>
              <w:left w:w="72" w:type="dxa"/>
              <w:bottom w:w="43" w:type="dxa"/>
              <w:right w:w="360" w:type="dxa"/>
            </w:tcMar>
            <w:vAlign w:val="bottom"/>
          </w:tcPr>
          <w:p w14:paraId="2A6F2349" w14:textId="77777777" w:rsidR="00FC1AF8" w:rsidRPr="00EC32CD" w:rsidRDefault="00FC1AF8" w:rsidP="00C56AAF">
            <w:pPr>
              <w:pStyle w:val="TableRow"/>
              <w:rPr>
                <w:rFonts w:ascii="Metric Semibold" w:hAnsi="Metric Semibold"/>
              </w:rPr>
            </w:pPr>
            <w:r w:rsidRPr="00EC32CD">
              <w:rPr>
                <w:rFonts w:ascii="Metric Semibold" w:hAnsi="Metric Semibold"/>
              </w:rPr>
              <w:t>PRODUCT DESCRIPTION</w:t>
            </w:r>
          </w:p>
        </w:tc>
      </w:tr>
      <w:tr w:rsidR="00FC1AF8" w:rsidRPr="001E52EE" w14:paraId="79EF5719" w14:textId="77777777" w:rsidTr="00C56AAF">
        <w:trPr>
          <w:trHeight w:val="96"/>
        </w:trPr>
        <w:tc>
          <w:tcPr>
            <w:tcW w:w="1350" w:type="dxa"/>
            <w:tcBorders>
              <w:top w:val="single" w:sz="4" w:space="0" w:color="auto"/>
              <w:left w:val="single" w:sz="4" w:space="0" w:color="auto"/>
              <w:bottom w:val="single" w:sz="4" w:space="0" w:color="auto"/>
              <w:right w:val="single" w:sz="4" w:space="0" w:color="auto"/>
            </w:tcBorders>
            <w:tcMar>
              <w:left w:w="0" w:type="dxa"/>
              <w:right w:w="115" w:type="dxa"/>
            </w:tcMar>
          </w:tcPr>
          <w:p w14:paraId="70C4126B" w14:textId="77777777" w:rsidR="00FC1AF8" w:rsidRDefault="00FC1AF8" w:rsidP="00C56AAF">
            <w:pPr>
              <w:pStyle w:val="TableRow"/>
            </w:pPr>
            <w:r w:rsidRPr="00E97DAF">
              <w:t>H7P32AAE</w:t>
            </w:r>
          </w:p>
        </w:tc>
        <w:tc>
          <w:tcPr>
            <w:tcW w:w="4230" w:type="dxa"/>
            <w:tcBorders>
              <w:top w:val="single" w:sz="4" w:space="0" w:color="auto"/>
              <w:left w:val="single" w:sz="4" w:space="0" w:color="auto"/>
              <w:bottom w:val="single" w:sz="4" w:space="0" w:color="auto"/>
              <w:right w:val="single" w:sz="4" w:space="0" w:color="auto"/>
            </w:tcBorders>
            <w:tcMar>
              <w:top w:w="43" w:type="dxa"/>
              <w:left w:w="72" w:type="dxa"/>
              <w:bottom w:w="43" w:type="dxa"/>
              <w:right w:w="360" w:type="dxa"/>
            </w:tcMar>
          </w:tcPr>
          <w:p w14:paraId="2D037D6C" w14:textId="77777777" w:rsidR="00FC1AF8" w:rsidRDefault="00FC1AF8" w:rsidP="00C56AAF">
            <w:pPr>
              <w:pStyle w:val="TableRow"/>
            </w:pPr>
            <w:r w:rsidRPr="0076429A">
              <w:t>HP ARST Lgr 7505S to 7505X SW E-LTU</w:t>
            </w:r>
          </w:p>
        </w:tc>
      </w:tr>
      <w:tr w:rsidR="00FC1AF8" w:rsidRPr="001E52EE" w14:paraId="0F5744CB" w14:textId="77777777" w:rsidTr="00C56AAF">
        <w:trPr>
          <w:trHeight w:val="96"/>
        </w:trPr>
        <w:tc>
          <w:tcPr>
            <w:tcW w:w="1350" w:type="dxa"/>
            <w:tcBorders>
              <w:top w:val="single" w:sz="4" w:space="0" w:color="auto"/>
              <w:left w:val="single" w:sz="4" w:space="0" w:color="auto"/>
              <w:bottom w:val="single" w:sz="4" w:space="0" w:color="auto"/>
              <w:right w:val="single" w:sz="4" w:space="0" w:color="auto"/>
            </w:tcBorders>
            <w:tcMar>
              <w:left w:w="0" w:type="dxa"/>
              <w:right w:w="115" w:type="dxa"/>
            </w:tcMar>
          </w:tcPr>
          <w:p w14:paraId="6DED4321" w14:textId="77777777" w:rsidR="00FC1AF8" w:rsidRDefault="00FC1AF8" w:rsidP="00C56AAF">
            <w:pPr>
              <w:pStyle w:val="TableRow"/>
            </w:pPr>
            <w:r w:rsidRPr="00E97DAF">
              <w:t>H7P33AAE</w:t>
            </w:r>
          </w:p>
        </w:tc>
        <w:tc>
          <w:tcPr>
            <w:tcW w:w="4230" w:type="dxa"/>
            <w:tcBorders>
              <w:top w:val="single" w:sz="4" w:space="0" w:color="auto"/>
              <w:left w:val="single" w:sz="4" w:space="0" w:color="auto"/>
              <w:bottom w:val="single" w:sz="4" w:space="0" w:color="auto"/>
              <w:right w:val="single" w:sz="4" w:space="0" w:color="auto"/>
            </w:tcBorders>
            <w:tcMar>
              <w:top w:w="43" w:type="dxa"/>
              <w:left w:w="72" w:type="dxa"/>
              <w:bottom w:w="43" w:type="dxa"/>
              <w:right w:w="360" w:type="dxa"/>
            </w:tcMar>
          </w:tcPr>
          <w:p w14:paraId="42353C4E" w14:textId="77777777" w:rsidR="00FC1AF8" w:rsidRDefault="00FC1AF8" w:rsidP="00C56AAF">
            <w:pPr>
              <w:pStyle w:val="TableRow"/>
            </w:pPr>
            <w:r w:rsidRPr="0076429A">
              <w:t>HP ARST Lgr L7505S to X HA NP SW E-LTU</w:t>
            </w:r>
          </w:p>
        </w:tc>
      </w:tr>
      <w:tr w:rsidR="00FC1AF8" w:rsidRPr="001E52EE" w14:paraId="04236371" w14:textId="77777777" w:rsidTr="00C56AAF">
        <w:trPr>
          <w:trHeight w:val="96"/>
        </w:trPr>
        <w:tc>
          <w:tcPr>
            <w:tcW w:w="1350" w:type="dxa"/>
            <w:tcBorders>
              <w:top w:val="single" w:sz="4" w:space="0" w:color="auto"/>
              <w:left w:val="single" w:sz="4" w:space="0" w:color="auto"/>
              <w:bottom w:val="single" w:sz="4" w:space="0" w:color="auto"/>
              <w:right w:val="single" w:sz="4" w:space="0" w:color="auto"/>
            </w:tcBorders>
            <w:tcMar>
              <w:left w:w="0" w:type="dxa"/>
              <w:right w:w="115" w:type="dxa"/>
            </w:tcMar>
          </w:tcPr>
          <w:p w14:paraId="21F6EC06" w14:textId="77777777" w:rsidR="00FC1AF8" w:rsidRDefault="00FC1AF8" w:rsidP="00C56AAF">
            <w:pPr>
              <w:pStyle w:val="TableRow"/>
            </w:pPr>
            <w:r w:rsidRPr="00E97DAF">
              <w:t>M4E49AAE</w:t>
            </w:r>
          </w:p>
        </w:tc>
        <w:tc>
          <w:tcPr>
            <w:tcW w:w="4230" w:type="dxa"/>
            <w:tcBorders>
              <w:top w:val="single" w:sz="4" w:space="0" w:color="auto"/>
              <w:left w:val="single" w:sz="4" w:space="0" w:color="auto"/>
              <w:bottom w:val="single" w:sz="4" w:space="0" w:color="auto"/>
              <w:right w:val="single" w:sz="4" w:space="0" w:color="auto"/>
            </w:tcBorders>
            <w:tcMar>
              <w:top w:w="43" w:type="dxa"/>
              <w:left w:w="72" w:type="dxa"/>
              <w:bottom w:w="43" w:type="dxa"/>
              <w:right w:w="360" w:type="dxa"/>
            </w:tcMar>
          </w:tcPr>
          <w:p w14:paraId="18C97893" w14:textId="77777777" w:rsidR="00FC1AF8" w:rsidRDefault="00FC1AF8" w:rsidP="00C56AAF">
            <w:pPr>
              <w:pStyle w:val="TableRow"/>
            </w:pPr>
            <w:r w:rsidRPr="0076429A">
              <w:t>HP AS SDP Svr L7505S to X Upg SW E-LTU</w:t>
            </w:r>
          </w:p>
        </w:tc>
      </w:tr>
      <w:tr w:rsidR="00FC1AF8" w:rsidRPr="001E52EE" w14:paraId="37F1DECF" w14:textId="77777777" w:rsidTr="00C56AAF">
        <w:trPr>
          <w:trHeight w:val="96"/>
        </w:trPr>
        <w:tc>
          <w:tcPr>
            <w:tcW w:w="1350" w:type="dxa"/>
            <w:tcBorders>
              <w:top w:val="single" w:sz="4" w:space="0" w:color="auto"/>
              <w:left w:val="single" w:sz="4" w:space="0" w:color="auto"/>
              <w:bottom w:val="single" w:sz="4" w:space="0" w:color="auto"/>
              <w:right w:val="single" w:sz="4" w:space="0" w:color="auto"/>
            </w:tcBorders>
            <w:tcMar>
              <w:left w:w="0" w:type="dxa"/>
              <w:right w:w="115" w:type="dxa"/>
            </w:tcMar>
          </w:tcPr>
          <w:p w14:paraId="5CAA96D4" w14:textId="77777777" w:rsidR="00FC1AF8" w:rsidRDefault="00FC1AF8" w:rsidP="00C56AAF">
            <w:pPr>
              <w:pStyle w:val="TableRow"/>
            </w:pPr>
            <w:r w:rsidRPr="00E97DAF">
              <w:t>M4E50AAE</w:t>
            </w:r>
          </w:p>
        </w:tc>
        <w:tc>
          <w:tcPr>
            <w:tcW w:w="4230" w:type="dxa"/>
            <w:tcBorders>
              <w:top w:val="single" w:sz="4" w:space="0" w:color="auto"/>
              <w:left w:val="single" w:sz="4" w:space="0" w:color="auto"/>
              <w:bottom w:val="single" w:sz="4" w:space="0" w:color="auto"/>
              <w:right w:val="single" w:sz="4" w:space="0" w:color="auto"/>
            </w:tcBorders>
            <w:tcMar>
              <w:top w:w="43" w:type="dxa"/>
              <w:left w:w="72" w:type="dxa"/>
              <w:bottom w:w="43" w:type="dxa"/>
              <w:right w:w="360" w:type="dxa"/>
            </w:tcMar>
          </w:tcPr>
          <w:p w14:paraId="17692660" w14:textId="77777777" w:rsidR="00FC1AF8" w:rsidRDefault="00FC1AF8" w:rsidP="00C56AAF">
            <w:pPr>
              <w:pStyle w:val="TableRow"/>
            </w:pPr>
            <w:r w:rsidRPr="0076429A">
              <w:t>HP AS SDPSvr L7505S to X HA Upg SW E-LTU</w:t>
            </w:r>
          </w:p>
        </w:tc>
      </w:tr>
      <w:tr w:rsidR="00FC1AF8" w:rsidRPr="001E52EE" w14:paraId="626BD25A" w14:textId="77777777" w:rsidTr="00C56AAF">
        <w:trPr>
          <w:trHeight w:val="96"/>
        </w:trPr>
        <w:tc>
          <w:tcPr>
            <w:tcW w:w="1350" w:type="dxa"/>
            <w:tcBorders>
              <w:top w:val="single" w:sz="4" w:space="0" w:color="auto"/>
              <w:left w:val="single" w:sz="4" w:space="0" w:color="auto"/>
              <w:bottom w:val="single" w:sz="4" w:space="0" w:color="auto"/>
              <w:right w:val="single" w:sz="4" w:space="0" w:color="auto"/>
            </w:tcBorders>
            <w:tcMar>
              <w:left w:w="0" w:type="dxa"/>
              <w:right w:w="115" w:type="dxa"/>
            </w:tcMar>
          </w:tcPr>
          <w:p w14:paraId="54FD6BF0" w14:textId="77777777" w:rsidR="00FC1AF8" w:rsidRDefault="00FC1AF8" w:rsidP="00C56AAF">
            <w:pPr>
              <w:pStyle w:val="TableRow"/>
            </w:pPr>
            <w:r w:rsidRPr="00E97DAF">
              <w:t>M4E51AAE</w:t>
            </w:r>
          </w:p>
        </w:tc>
        <w:tc>
          <w:tcPr>
            <w:tcW w:w="4230" w:type="dxa"/>
            <w:tcBorders>
              <w:top w:val="single" w:sz="4" w:space="0" w:color="auto"/>
              <w:left w:val="single" w:sz="4" w:space="0" w:color="auto"/>
              <w:bottom w:val="single" w:sz="4" w:space="0" w:color="auto"/>
              <w:right w:val="single" w:sz="4" w:space="0" w:color="auto"/>
            </w:tcBorders>
            <w:tcMar>
              <w:top w:w="43" w:type="dxa"/>
              <w:left w:w="72" w:type="dxa"/>
              <w:bottom w:w="43" w:type="dxa"/>
              <w:right w:w="360" w:type="dxa"/>
            </w:tcMar>
          </w:tcPr>
          <w:p w14:paraId="1922ADA2" w14:textId="77777777" w:rsidR="00FC1AF8" w:rsidRDefault="00FC1AF8" w:rsidP="00C56AAF">
            <w:pPr>
              <w:pStyle w:val="TableRow"/>
            </w:pPr>
            <w:r w:rsidRPr="0076429A">
              <w:t>HP ASSDP Svr L7505S to X NP Upg SW E-LTU</w:t>
            </w:r>
          </w:p>
        </w:tc>
      </w:tr>
      <w:tr w:rsidR="00FC1AF8" w:rsidRPr="001E52EE" w14:paraId="72BDE99A" w14:textId="77777777" w:rsidTr="00C56AAF">
        <w:trPr>
          <w:trHeight w:val="96"/>
        </w:trPr>
        <w:tc>
          <w:tcPr>
            <w:tcW w:w="1350" w:type="dxa"/>
            <w:tcBorders>
              <w:top w:val="single" w:sz="4" w:space="0" w:color="auto"/>
              <w:left w:val="single" w:sz="4" w:space="0" w:color="auto"/>
              <w:bottom w:val="single" w:sz="4" w:space="0" w:color="auto"/>
              <w:right w:val="single" w:sz="4" w:space="0" w:color="auto"/>
            </w:tcBorders>
            <w:tcMar>
              <w:left w:w="0" w:type="dxa"/>
              <w:right w:w="115" w:type="dxa"/>
            </w:tcMar>
          </w:tcPr>
          <w:p w14:paraId="5D71B0DE" w14:textId="77777777" w:rsidR="00FC1AF8" w:rsidRDefault="00FC1AF8" w:rsidP="00C56AAF">
            <w:pPr>
              <w:pStyle w:val="TableRow"/>
            </w:pPr>
            <w:r w:rsidRPr="00E97DAF">
              <w:t>A7X70AAE</w:t>
            </w:r>
          </w:p>
        </w:tc>
        <w:tc>
          <w:tcPr>
            <w:tcW w:w="4230" w:type="dxa"/>
            <w:tcBorders>
              <w:top w:val="single" w:sz="4" w:space="0" w:color="auto"/>
              <w:left w:val="single" w:sz="4" w:space="0" w:color="auto"/>
              <w:bottom w:val="single" w:sz="4" w:space="0" w:color="auto"/>
              <w:right w:val="single" w:sz="4" w:space="0" w:color="auto"/>
            </w:tcBorders>
            <w:tcMar>
              <w:top w:w="43" w:type="dxa"/>
              <w:left w:w="72" w:type="dxa"/>
              <w:bottom w:w="43" w:type="dxa"/>
              <w:right w:w="360" w:type="dxa"/>
            </w:tcMar>
          </w:tcPr>
          <w:p w14:paraId="6D9B1D3F" w14:textId="77777777" w:rsidR="00FC1AF8" w:rsidRDefault="00FC1AF8" w:rsidP="00C56AAF">
            <w:pPr>
              <w:pStyle w:val="TableRow"/>
            </w:pPr>
            <w:r w:rsidRPr="0076429A">
              <w:t>HP ARST Lgr Upg L7500S to X SW E-LTU</w:t>
            </w:r>
          </w:p>
        </w:tc>
      </w:tr>
      <w:tr w:rsidR="00FC1AF8" w:rsidRPr="001E52EE" w14:paraId="4CEE7347" w14:textId="77777777" w:rsidTr="00C56AAF">
        <w:trPr>
          <w:trHeight w:val="96"/>
        </w:trPr>
        <w:tc>
          <w:tcPr>
            <w:tcW w:w="1350" w:type="dxa"/>
            <w:tcBorders>
              <w:top w:val="single" w:sz="4" w:space="0" w:color="auto"/>
              <w:left w:val="single" w:sz="4" w:space="0" w:color="auto"/>
              <w:bottom w:val="single" w:sz="4" w:space="0" w:color="auto"/>
              <w:right w:val="single" w:sz="4" w:space="0" w:color="auto"/>
            </w:tcBorders>
            <w:tcMar>
              <w:left w:w="0" w:type="dxa"/>
              <w:right w:w="115" w:type="dxa"/>
            </w:tcMar>
          </w:tcPr>
          <w:p w14:paraId="7AB7B28D" w14:textId="77777777" w:rsidR="00FC1AF8" w:rsidRDefault="00FC1AF8" w:rsidP="00C56AAF">
            <w:pPr>
              <w:pStyle w:val="TableRow"/>
            </w:pPr>
            <w:r w:rsidRPr="00E97DAF">
              <w:t>A7X71AAE</w:t>
            </w:r>
          </w:p>
        </w:tc>
        <w:tc>
          <w:tcPr>
            <w:tcW w:w="4230" w:type="dxa"/>
            <w:tcBorders>
              <w:top w:val="single" w:sz="4" w:space="0" w:color="auto"/>
              <w:left w:val="single" w:sz="4" w:space="0" w:color="auto"/>
              <w:bottom w:val="single" w:sz="4" w:space="0" w:color="auto"/>
              <w:right w:val="single" w:sz="4" w:space="0" w:color="auto"/>
            </w:tcBorders>
            <w:tcMar>
              <w:top w:w="43" w:type="dxa"/>
              <w:left w:w="72" w:type="dxa"/>
              <w:bottom w:w="43" w:type="dxa"/>
              <w:right w:w="360" w:type="dxa"/>
            </w:tcMar>
          </w:tcPr>
          <w:p w14:paraId="7449C3EE" w14:textId="77777777" w:rsidR="00FC1AF8" w:rsidRDefault="00FC1AF8" w:rsidP="00C56AAF">
            <w:pPr>
              <w:pStyle w:val="TableRow"/>
            </w:pPr>
            <w:r w:rsidRPr="0076429A">
              <w:t>HP ARST Lgr L7500S to X HA/NP SW E-LTU</w:t>
            </w:r>
          </w:p>
        </w:tc>
      </w:tr>
    </w:tbl>
    <w:p w14:paraId="55C63C60" w14:textId="77777777" w:rsidR="00E37F54" w:rsidRPr="001E52EE" w:rsidRDefault="00E37F54" w:rsidP="000E6C39">
      <w:pPr>
        <w:rPr>
          <w:noProof/>
        </w:rPr>
      </w:pPr>
    </w:p>
    <w:sectPr w:rsidR="00E37F54" w:rsidRPr="001E52EE" w:rsidSect="004B35C9">
      <w:headerReference w:type="default" r:id="rId13"/>
      <w:footerReference w:type="default" r:id="rId14"/>
      <w:headerReference w:type="first" r:id="rId15"/>
      <w:footerReference w:type="first" r:id="rId16"/>
      <w:pgSz w:w="12240" w:h="15840" w:code="1"/>
      <w:pgMar w:top="2736" w:right="1440" w:bottom="1944" w:left="531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980DF5" w14:textId="77777777" w:rsidR="00B638A0" w:rsidRDefault="00B638A0" w:rsidP="00FF15C6">
      <w:pPr>
        <w:spacing w:line="240" w:lineRule="auto"/>
      </w:pPr>
      <w:r>
        <w:separator/>
      </w:r>
    </w:p>
  </w:endnote>
  <w:endnote w:type="continuationSeparator" w:id="0">
    <w:p w14:paraId="3D47981E" w14:textId="77777777" w:rsidR="00B638A0" w:rsidRDefault="00B638A0" w:rsidP="00FF15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panose1 w:val="020B0404020204020204"/>
    <w:charset w:val="00"/>
    <w:family w:val="swiss"/>
    <w:pitch w:val="variable"/>
    <w:sig w:usb0="A00000AF"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etric Light">
    <w:altName w:val="Arial"/>
    <w:panose1 w:val="020B0303030202060203"/>
    <w:charset w:val="00"/>
    <w:family w:val="swiss"/>
    <w:notTrueType/>
    <w:pitch w:val="variable"/>
    <w:sig w:usb0="00000007" w:usb1="00000000" w:usb2="00000000" w:usb3="00000000" w:csb0="00000093" w:csb1="00000000"/>
  </w:font>
  <w:font w:name="Metric Bold">
    <w:altName w:val="LuzSans-HeavyItalic"/>
    <w:panose1 w:val="020B0803030202060203"/>
    <w:charset w:val="00"/>
    <w:family w:val="swiss"/>
    <w:notTrueType/>
    <w:pitch w:val="variable"/>
    <w:sig w:usb0="00000007" w:usb1="00000000" w:usb2="00000000" w:usb3="00000000" w:csb0="00000093" w:csb1="00000000"/>
  </w:font>
  <w:font w:name="Metric Semibold">
    <w:altName w:val="Arial"/>
    <w:panose1 w:val="020B0703030202060203"/>
    <w:charset w:val="00"/>
    <w:family w:val="swiss"/>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0000012" w:usb3="00000000" w:csb0="0002009F" w:csb1="00000000"/>
  </w:font>
  <w:font w:name="Metric">
    <w:altName w:val="Times New Roman"/>
    <w:charset w:val="00"/>
    <w:family w:val="auto"/>
    <w:pitch w:val="variable"/>
    <w:sig w:usb0="00000007" w:usb1="00000000" w:usb2="00000000" w:usb3="00000000" w:csb0="00000093" w:csb1="00000000"/>
  </w:font>
  <w:font w:name="Segoe UI">
    <w:panose1 w:val="020B0502040204020203"/>
    <w:charset w:val="00"/>
    <w:family w:val="swiss"/>
    <w:notTrueType/>
    <w:pitch w:val="variable"/>
    <w:sig w:usb0="00000003" w:usb1="00000000" w:usb2="00000000" w:usb3="00000000" w:csb0="00000001" w:csb1="00000000"/>
  </w:font>
  <w:font w:name="Metric Medium">
    <w:altName w:val="Trebuchet MS"/>
    <w:panose1 w:val="00000000000000000000"/>
    <w:charset w:val="00"/>
    <w:family w:val="swiss"/>
    <w:notTrueType/>
    <w:pitch w:val="variable"/>
    <w:sig w:usb0="00000007" w:usb1="00000000" w:usb2="00000000" w:usb3="00000000" w:csb0="00000093" w:csb1="00000000"/>
  </w:font>
  <w:font w:name="HP Simplified">
    <w:panose1 w:val="020B0604020204020204"/>
    <w:charset w:val="00"/>
    <w:family w:val="swiss"/>
    <w:pitch w:val="variable"/>
    <w:sig w:usb0="A00000AF" w:usb1="5000205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416621" w14:textId="77777777" w:rsidR="008843F7" w:rsidRPr="00972F41" w:rsidRDefault="008843F7" w:rsidP="004073FB">
    <w:pPr>
      <w:pStyle w:val="Footer"/>
    </w:pPr>
    <w:r w:rsidRPr="00972F41">
      <w:t xml:space="preserve">Page </w:t>
    </w:r>
    <w:r w:rsidRPr="00972F41">
      <w:fldChar w:fldCharType="begin"/>
    </w:r>
    <w:r w:rsidRPr="00972F41">
      <w:instrText xml:space="preserve"> PAGE </w:instrText>
    </w:r>
    <w:r w:rsidRPr="00972F41">
      <w:fldChar w:fldCharType="separate"/>
    </w:r>
    <w:r w:rsidR="00771A9B">
      <w:rPr>
        <w:noProof/>
      </w:rPr>
      <w:t>7</w:t>
    </w:r>
    <w:r w:rsidRPr="00972F41">
      <w:fldChar w:fldCharType="end"/>
    </w:r>
    <w:r w:rsidRPr="00972F41">
      <w:t xml:space="preserve"> of </w:t>
    </w:r>
    <w:fldSimple w:instr=" NUMPAGES ">
      <w:r w:rsidR="00771A9B">
        <w:rPr>
          <w:noProof/>
        </w:rPr>
        <w:t>7</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87080" w14:textId="77777777" w:rsidR="00DA0910" w:rsidRDefault="00DA0910" w:rsidP="00DA0910">
    <w:pPr>
      <w:pStyle w:val="HPElegalfooterpage1"/>
    </w:pPr>
    <w:r>
      <w:rPr>
        <w:noProof/>
      </w:rPr>
      <mc:AlternateContent>
        <mc:Choice Requires="wps">
          <w:drawing>
            <wp:anchor distT="0" distB="0" distL="0" distR="0" simplePos="0" relativeHeight="251656192" behindDoc="0" locked="0" layoutInCell="1" allowOverlap="0" wp14:anchorId="15A06C08" wp14:editId="465D2036">
              <wp:simplePos x="0" y="0"/>
              <wp:positionH relativeFrom="page">
                <wp:posOffset>3372485</wp:posOffset>
              </wp:positionH>
              <wp:positionV relativeFrom="page">
                <wp:posOffset>9142095</wp:posOffset>
              </wp:positionV>
              <wp:extent cx="3483864" cy="457200"/>
              <wp:effectExtent l="0" t="0" r="2540" b="0"/>
              <wp:wrapNone/>
              <wp:docPr id="7" name="Legal Page On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3864"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0637C" w14:textId="23D3974F" w:rsidR="00B07FD2" w:rsidRDefault="00771A9B" w:rsidP="00DA0910">
                          <w:pPr>
                            <w:pStyle w:val="LegalText"/>
                          </w:pPr>
                          <w:r>
                            <w:t>© Copyright 2016</w:t>
                          </w:r>
                          <w:r w:rsidR="00B07FD2">
                            <w:t xml:space="preserve"> Hewlett Packard Enterprise Development LP. The information contained herein is subject to change without notice. The only warranties for HPE products and services are set forth in the express warranty statements accompanying such products and services. Nothing herein should be construed as constituting an additional warranty. HPE shall not be liable for technical or editorial errors or omissions contained herein.</w:t>
                          </w:r>
                        </w:p>
                        <w:p w14:paraId="2A0562F7" w14:textId="77777777" w:rsidR="00B07FD2" w:rsidRDefault="00B07FD2" w:rsidP="00DA0910">
                          <w:pPr>
                            <w:pStyle w:val="LegalText"/>
                          </w:pPr>
                        </w:p>
                        <w:p w14:paraId="2BB26C2F" w14:textId="77777777" w:rsidR="00DA0910" w:rsidRDefault="00B07FD2" w:rsidP="00DA0910">
                          <w:pPr>
                            <w:pStyle w:val="LegalText"/>
                          </w:pPr>
                          <w:r>
                            <w:t>For more information, go to hpe.com/go/software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A06C08" id="_x0000_t202" coordsize="21600,21600" o:spt="202" path="m,l,21600r21600,l21600,xe">
              <v:stroke joinstyle="miter"/>
              <v:path gradientshapeok="t" o:connecttype="rect"/>
            </v:shapetype>
            <v:shape id="Legal Page One" o:spid="_x0000_s1028" type="#_x0000_t202" style="position:absolute;margin-left:265.55pt;margin-top:719.85pt;width:274.3pt;height:3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" o:allowoverlap="f" filled="f" stroked="f" strokeweight=".5pt">
              <v:path arrowok="t"/>
              <v:textbox inset="0,0,0,0">
                <w:txbxContent>
                  <w:p w14:paraId="5F50637C" w14:textId="23D3974F" w:rsidR="00B07FD2" w:rsidRDefault="00771A9B" w:rsidP="00DA0910">
                    <w:pPr>
                      <w:pStyle w:val="LegalText"/>
                    </w:pPr>
                    <w:r>
                      <w:t>© Copyright 2016</w:t>
                    </w:r>
                    <w:r w:rsidR="00B07FD2">
                      <w:t xml:space="preserve"> Hewlett Packard Enterprise Development LP. The information contained herein is subject to change without notice. The only warranties for HPE products and services are set forth in the express warranty statements accompanying such products and services. Nothing herein should be construed as constituting an additional warranty. HPE shall not be liable for technical or editorial errors or omissions contained herein.</w:t>
                    </w:r>
                  </w:p>
                  <w:p w14:paraId="2A0562F7" w14:textId="77777777" w:rsidR="00B07FD2" w:rsidRDefault="00B07FD2" w:rsidP="00DA0910">
                    <w:pPr>
                      <w:pStyle w:val="LegalText"/>
                    </w:pPr>
                  </w:p>
                  <w:p w14:paraId="2BB26C2F" w14:textId="77777777" w:rsidR="00DA0910" w:rsidRDefault="00B07FD2" w:rsidP="00DA0910">
                    <w:pPr>
                      <w:pStyle w:val="LegalText"/>
                    </w:pPr>
                    <w:r>
                      <w:t>For more information, go to hpe.com/go/software</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938A53" w14:textId="77777777" w:rsidR="00B638A0" w:rsidRDefault="00B638A0" w:rsidP="00FF15C6">
      <w:pPr>
        <w:spacing w:line="240" w:lineRule="auto"/>
      </w:pPr>
      <w:r>
        <w:separator/>
      </w:r>
    </w:p>
  </w:footnote>
  <w:footnote w:type="continuationSeparator" w:id="0">
    <w:p w14:paraId="4DDE4FE4" w14:textId="77777777" w:rsidR="00B638A0" w:rsidRDefault="00B638A0" w:rsidP="00FF15C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FB141" w14:textId="77777777" w:rsidR="001807EE" w:rsidRPr="00BE5545" w:rsidRDefault="001807EE" w:rsidP="001807EE">
    <w:pPr>
      <w:pStyle w:val="Header"/>
    </w:pPr>
    <w:r w:rsidRPr="00BE5545">
      <w:rPr>
        <w:noProof/>
      </w:rPr>
      <w:drawing>
        <wp:anchor distT="0" distB="0" distL="114300" distR="114300" simplePos="0" relativeHeight="251664384" behindDoc="1" locked="0" layoutInCell="1" allowOverlap="1" wp14:anchorId="5EBF7BEE" wp14:editId="73025311">
          <wp:simplePos x="0" y="0"/>
          <wp:positionH relativeFrom="page">
            <wp:posOffset>457200</wp:posOffset>
          </wp:positionH>
          <wp:positionV relativeFrom="page">
            <wp:posOffset>457200</wp:posOffset>
          </wp:positionV>
          <wp:extent cx="1599912" cy="667512"/>
          <wp:effectExtent l="0" t="0" r="635" b="0"/>
          <wp:wrapNone/>
          <wp:docPr id="6" name="HP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e_pri_grn_pos_rgb.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9912" cy="6675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3B39ABD0" wp14:editId="2E810F20">
          <wp:simplePos x="0" y="0"/>
          <wp:positionH relativeFrom="page">
            <wp:posOffset>457200</wp:posOffset>
          </wp:positionH>
          <wp:positionV relativeFrom="page">
            <wp:posOffset>457200</wp:posOffset>
          </wp:positionV>
          <wp:extent cx="1600200" cy="667512"/>
          <wp:effectExtent l="0" t="0" r="0" b="0"/>
          <wp:wrapNone/>
          <wp:docPr id="8" name="HP Logo - Black" descr="C:\MYDATA\WPData\No Filter Creative\HPE letterhead 070615\HP Logo BW.png"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DATA\WPData\No Filter Creative\HPE letterhead 070615\HP Logo BW.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6675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5545">
      <w:rPr>
        <w:b/>
        <w:noProof/>
      </w:rPr>
      <mc:AlternateContent>
        <mc:Choice Requires="wps">
          <w:drawing>
            <wp:anchor distT="0" distB="0" distL="114300" distR="114300" simplePos="0" relativeHeight="251660288" behindDoc="0" locked="0" layoutInCell="1" allowOverlap="1" wp14:anchorId="282DF9D2" wp14:editId="06D5B3CD">
              <wp:simplePos x="0" y="0"/>
              <wp:positionH relativeFrom="page">
                <wp:posOffset>459214</wp:posOffset>
              </wp:positionH>
              <wp:positionV relativeFrom="page">
                <wp:posOffset>3101709</wp:posOffset>
              </wp:positionV>
              <wp:extent cx="1600200" cy="6948030"/>
              <wp:effectExtent l="0" t="0" r="0" b="5715"/>
              <wp:wrapNone/>
              <wp:docPr id="2" name="Personal Informati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6948030"/>
                      </a:xfrm>
                      <a:prstGeom prst="rect">
                        <a:avLst/>
                      </a:prstGeom>
                      <a:noFill/>
                      <a:ln w="15875">
                        <a:noFill/>
                      </a:ln>
                      <a:extLst/>
                    </wps:spPr>
                    <wps:style>
                      <a:lnRef idx="0">
                        <a:scrgbClr r="0" g="0" b="0"/>
                      </a:lnRef>
                      <a:fillRef idx="1002">
                        <a:schemeClr val="lt2"/>
                      </a:fillRef>
                      <a:effectRef idx="0">
                        <a:scrgbClr r="0" g="0" b="0"/>
                      </a:effectRef>
                      <a:fontRef idx="major"/>
                    </wps:style>
                    <wps:txbx>
                      <w:txbxContent>
                        <w:tbl>
                          <w:tblPr>
                            <w:tblStyle w:val="TableGrid"/>
                            <w:tblW w:w="4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tblGrid>
                          <w:tr w:rsidR="001807EE" w14:paraId="417555AF" w14:textId="77777777" w:rsidTr="00312D49">
                            <w:trPr>
                              <w:cantSplit/>
                              <w:trHeight w:hRule="exact" w:val="7200"/>
                            </w:trPr>
                            <w:tc>
                              <w:tcPr>
                                <w:tcW w:w="4320" w:type="dxa"/>
                              </w:tcPr>
                              <w:p w14:paraId="3F6C869F" w14:textId="0676C9E4" w:rsidR="001807EE" w:rsidRPr="00DA0910" w:rsidRDefault="001807EE" w:rsidP="00DA0910">
                                <w:pPr>
                                  <w:pStyle w:val="HPEsenderinfo"/>
                                </w:pPr>
                              </w:p>
                            </w:tc>
                          </w:tr>
                          <w:tr w:rsidR="001807EE" w:rsidRPr="00920730" w14:paraId="2B6434F8" w14:textId="77777777" w:rsidTr="00A33425">
                            <w:trPr>
                              <w:cantSplit/>
                              <w:trHeight w:hRule="exact" w:val="3038"/>
                            </w:trPr>
                            <w:tc>
                              <w:tcPr>
                                <w:tcW w:w="4320" w:type="dxa"/>
                                <w:vAlign w:val="bottom"/>
                              </w:tcPr>
                              <w:p w14:paraId="4D64DED5" w14:textId="77777777" w:rsidR="00B07FD2" w:rsidRDefault="00B07FD2" w:rsidP="00A87B0B">
                                <w:pPr>
                                  <w:pStyle w:val="HPEsenderaddress"/>
                                </w:pPr>
                                <w:r>
                                  <w:t>3000 Hanover Street</w:t>
                                </w:r>
                              </w:p>
                              <w:p w14:paraId="31C57D6D" w14:textId="77777777" w:rsidR="001807EE" w:rsidRPr="00920730" w:rsidRDefault="00B07FD2" w:rsidP="00A87B0B">
                                <w:pPr>
                                  <w:pStyle w:val="HPEsenderaddress"/>
                                </w:pPr>
                                <w:r>
                                  <w:t>Palo Alto, CA 94304</w:t>
                                </w:r>
                              </w:p>
                              <w:p w14:paraId="00699598" w14:textId="72E6206E" w:rsidR="001807EE" w:rsidRPr="00920730" w:rsidRDefault="00463945" w:rsidP="00920730">
                                <w:pPr>
                                  <w:pStyle w:val="Header"/>
                                </w:pPr>
                                <w:r>
                                  <w:t>USA</w:t>
                                </w:r>
                              </w:p>
                              <w:bookmarkStart w:id="3" w:name="mywebsitep2"/>
                              <w:p w14:paraId="6D9C9745" w14:textId="77777777" w:rsidR="001807EE" w:rsidRPr="009014AC" w:rsidRDefault="001807EE" w:rsidP="00920730">
                                <w:pPr>
                                  <w:pStyle w:val="hpecomurl"/>
                                </w:pPr>
                                <w:r w:rsidRPr="009014AC">
                                  <w:fldChar w:fldCharType="begin"/>
                                </w:r>
                                <w:r w:rsidRPr="009014AC">
                                  <w:instrText xml:space="preserve"> HYPERLINK "http://www.hpe.com" </w:instrText>
                                </w:r>
                                <w:r w:rsidRPr="009014AC">
                                  <w:fldChar w:fldCharType="separate"/>
                                </w:r>
                                <w:r w:rsidRPr="009014AC">
                                  <w:t>hpe.com</w:t>
                                </w:r>
                                <w:r w:rsidRPr="009014AC">
                                  <w:fldChar w:fldCharType="end"/>
                                </w:r>
                                <w:bookmarkEnd w:id="3"/>
                              </w:p>
                            </w:tc>
                          </w:tr>
                        </w:tbl>
                        <w:p w14:paraId="3E50DC8B" w14:textId="77777777" w:rsidR="001807EE" w:rsidRPr="00920730" w:rsidRDefault="001807EE" w:rsidP="001807EE">
                          <w:pPr>
                            <w:pStyle w:val="Head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82DF9D2" id="Personal Information" o:spid="_x0000_s1026" style="position:absolute;margin-left:36.15pt;margin-top:244.25pt;width:126pt;height:547.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" filled="f" stroked="f" strokeweight="1.25pt">
              <v:textbox inset="0,0,0,0">
                <w:txbxContent>
                  <w:tbl>
                    <w:tblPr>
                      <w:tblStyle w:val="TableGrid"/>
                      <w:tblW w:w="4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tblGrid>
                    <w:tr w:rsidR="001807EE" w14:paraId="417555AF" w14:textId="77777777" w:rsidTr="00312D49">
                      <w:trPr>
                        <w:cantSplit/>
                        <w:trHeight w:hRule="exact" w:val="7200"/>
                      </w:trPr>
                      <w:tc>
                        <w:tcPr>
                          <w:tcW w:w="4320" w:type="dxa"/>
                        </w:tcPr>
                        <w:p w14:paraId="3F6C869F" w14:textId="0676C9E4" w:rsidR="001807EE" w:rsidRPr="00DA0910" w:rsidRDefault="001807EE" w:rsidP="00DA0910">
                          <w:pPr>
                            <w:pStyle w:val="HPEsenderinfo"/>
                          </w:pPr>
                        </w:p>
                      </w:tc>
                    </w:tr>
                    <w:tr w:rsidR="001807EE" w:rsidRPr="00920730" w14:paraId="2B6434F8" w14:textId="77777777" w:rsidTr="00A33425">
                      <w:trPr>
                        <w:cantSplit/>
                        <w:trHeight w:hRule="exact" w:val="3038"/>
                      </w:trPr>
                      <w:tc>
                        <w:tcPr>
                          <w:tcW w:w="4320" w:type="dxa"/>
                          <w:vAlign w:val="bottom"/>
                        </w:tcPr>
                        <w:p w14:paraId="4D64DED5" w14:textId="77777777" w:rsidR="00B07FD2" w:rsidRDefault="00B07FD2" w:rsidP="00A87B0B">
                          <w:pPr>
                            <w:pStyle w:val="HPEsenderaddress"/>
                          </w:pPr>
                          <w:r>
                            <w:t>3000 Hanover Street</w:t>
                          </w:r>
                        </w:p>
                        <w:p w14:paraId="31C57D6D" w14:textId="77777777" w:rsidR="001807EE" w:rsidRPr="00920730" w:rsidRDefault="00B07FD2" w:rsidP="00A87B0B">
                          <w:pPr>
                            <w:pStyle w:val="HPEsenderaddress"/>
                          </w:pPr>
                          <w:r>
                            <w:t>Palo Alto, CA 94304</w:t>
                          </w:r>
                        </w:p>
                        <w:p w14:paraId="00699598" w14:textId="72E6206E" w:rsidR="001807EE" w:rsidRPr="00920730" w:rsidRDefault="00463945" w:rsidP="00920730">
                          <w:pPr>
                            <w:pStyle w:val="Header"/>
                          </w:pPr>
                          <w:r>
                            <w:t>USA</w:t>
                          </w:r>
                        </w:p>
                        <w:bookmarkStart w:id="4" w:name="mywebsitep2"/>
                        <w:p w14:paraId="6D9C9745" w14:textId="77777777" w:rsidR="001807EE" w:rsidRPr="009014AC" w:rsidRDefault="001807EE" w:rsidP="00920730">
                          <w:pPr>
                            <w:pStyle w:val="hpecomurl"/>
                          </w:pPr>
                          <w:r w:rsidRPr="009014AC">
                            <w:fldChar w:fldCharType="begin"/>
                          </w:r>
                          <w:r w:rsidRPr="009014AC">
                            <w:instrText xml:space="preserve"> HYPERLINK "http://www.hpe.com" </w:instrText>
                          </w:r>
                          <w:r w:rsidRPr="009014AC">
                            <w:fldChar w:fldCharType="separate"/>
                          </w:r>
                          <w:r w:rsidRPr="009014AC">
                            <w:t>hpe.com</w:t>
                          </w:r>
                          <w:r w:rsidRPr="009014AC">
                            <w:fldChar w:fldCharType="end"/>
                          </w:r>
                          <w:bookmarkEnd w:id="4"/>
                        </w:p>
                      </w:tc>
                    </w:tr>
                  </w:tbl>
                  <w:p w14:paraId="3E50DC8B" w14:textId="77777777" w:rsidR="001807EE" w:rsidRPr="00920730" w:rsidRDefault="001807EE" w:rsidP="001807EE">
                    <w:pPr>
                      <w:pStyle w:val="Header"/>
                    </w:pPr>
                  </w:p>
                </w:txbxContent>
              </v:textbox>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37B95" w14:textId="77777777" w:rsidR="00DA0910" w:rsidRPr="00BE5545" w:rsidRDefault="009A634A" w:rsidP="00DA0910">
    <w:pPr>
      <w:pStyle w:val="Header"/>
    </w:pPr>
    <w:r w:rsidRPr="00BE5545">
      <w:rPr>
        <w:noProof/>
      </w:rPr>
      <w:drawing>
        <wp:anchor distT="0" distB="0" distL="114300" distR="114300" simplePos="0" relativeHeight="251658240" behindDoc="1" locked="0" layoutInCell="1" allowOverlap="1" wp14:anchorId="4F5F7007" wp14:editId="1B598AFF">
          <wp:simplePos x="0" y="0"/>
          <wp:positionH relativeFrom="page">
            <wp:posOffset>457200</wp:posOffset>
          </wp:positionH>
          <wp:positionV relativeFrom="page">
            <wp:posOffset>457200</wp:posOffset>
          </wp:positionV>
          <wp:extent cx="1599912" cy="667512"/>
          <wp:effectExtent l="0" t="0" r="635" b="0"/>
          <wp:wrapNone/>
          <wp:docPr id="5" name="HP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e_pri_grn_pos_rgb.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9912" cy="6675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1" locked="0" layoutInCell="1" allowOverlap="1" wp14:anchorId="553612EE" wp14:editId="16811A71">
          <wp:simplePos x="0" y="0"/>
          <wp:positionH relativeFrom="page">
            <wp:posOffset>457200</wp:posOffset>
          </wp:positionH>
          <wp:positionV relativeFrom="page">
            <wp:posOffset>457200</wp:posOffset>
          </wp:positionV>
          <wp:extent cx="1600200" cy="667512"/>
          <wp:effectExtent l="0" t="0" r="0" b="0"/>
          <wp:wrapNone/>
          <wp:docPr id="1" name="HP Logo - Black" descr="C:\MYDATA\WPData\No Filter Creative\HPE letterhead 070615\HP Logo BW.png"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MYDATA\WPData\No Filter Creative\HPE letterhead 070615\HP Logo BW.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0200" cy="6675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0910" w:rsidRPr="00BE5545">
      <w:rPr>
        <w:b/>
        <w:noProof/>
      </w:rPr>
      <mc:AlternateContent>
        <mc:Choice Requires="wps">
          <w:drawing>
            <wp:anchor distT="0" distB="0" distL="114300" distR="114300" simplePos="0" relativeHeight="251652096" behindDoc="0" locked="0" layoutInCell="1" allowOverlap="1" wp14:anchorId="71E01CB1" wp14:editId="3DB9A29E">
              <wp:simplePos x="0" y="0"/>
              <wp:positionH relativeFrom="page">
                <wp:posOffset>459214</wp:posOffset>
              </wp:positionH>
              <wp:positionV relativeFrom="page">
                <wp:posOffset>3101709</wp:posOffset>
              </wp:positionV>
              <wp:extent cx="1600200" cy="6948030"/>
              <wp:effectExtent l="0" t="0" r="0" b="5715"/>
              <wp:wrapNone/>
              <wp:docPr id="4" name="Personal Informati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6948030"/>
                      </a:xfrm>
                      <a:prstGeom prst="rect">
                        <a:avLst/>
                      </a:prstGeom>
                      <a:noFill/>
                      <a:ln w="15875">
                        <a:noFill/>
                      </a:ln>
                      <a:extLst/>
                    </wps:spPr>
                    <wps:style>
                      <a:lnRef idx="0">
                        <a:scrgbClr r="0" g="0" b="0"/>
                      </a:lnRef>
                      <a:fillRef idx="1002">
                        <a:schemeClr val="lt2"/>
                      </a:fillRef>
                      <a:effectRef idx="0">
                        <a:scrgbClr r="0" g="0" b="0"/>
                      </a:effectRef>
                      <a:fontRef idx="major"/>
                    </wps:style>
                    <wps:txbx>
                      <w:txbxContent>
                        <w:tbl>
                          <w:tblPr>
                            <w:tblStyle w:val="TableGrid"/>
                            <w:tblW w:w="4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tblGrid>
                          <w:tr w:rsidR="00DA0910" w14:paraId="2BA1DC73" w14:textId="77777777" w:rsidTr="00312D49">
                            <w:trPr>
                              <w:cantSplit/>
                              <w:trHeight w:hRule="exact" w:val="7200"/>
                            </w:trPr>
                            <w:tc>
                              <w:tcPr>
                                <w:tcW w:w="4320" w:type="dxa"/>
                              </w:tcPr>
                              <w:p w14:paraId="3B183B25" w14:textId="77777777" w:rsidR="00DA0910" w:rsidRPr="00DA0910" w:rsidRDefault="00DA0910" w:rsidP="00DA0910">
                                <w:pPr>
                                  <w:pStyle w:val="HPEsenderinfo"/>
                                </w:pPr>
                              </w:p>
                            </w:tc>
                          </w:tr>
                          <w:tr w:rsidR="00DA0910" w:rsidRPr="00920730" w14:paraId="5B19AC3E" w14:textId="77777777" w:rsidTr="00A33425">
                            <w:trPr>
                              <w:cantSplit/>
                              <w:trHeight w:hRule="exact" w:val="3038"/>
                            </w:trPr>
                            <w:tc>
                              <w:tcPr>
                                <w:tcW w:w="4320" w:type="dxa"/>
                                <w:vAlign w:val="bottom"/>
                              </w:tcPr>
                              <w:p w14:paraId="7B92F1BA" w14:textId="77777777" w:rsidR="00B07FD2" w:rsidRDefault="00B07FD2" w:rsidP="00A87B0B">
                                <w:pPr>
                                  <w:pStyle w:val="HPEsenderaddress"/>
                                </w:pPr>
                                <w:r>
                                  <w:t>3000 Hanover Street</w:t>
                                </w:r>
                              </w:p>
                              <w:p w14:paraId="4F50777D" w14:textId="77777777" w:rsidR="00DA0910" w:rsidRPr="00920730" w:rsidRDefault="00B07FD2" w:rsidP="00A87B0B">
                                <w:pPr>
                                  <w:pStyle w:val="HPEsenderaddress"/>
                                </w:pPr>
                                <w:r>
                                  <w:t>Palo Alto, CA 94304</w:t>
                                </w:r>
                              </w:p>
                              <w:p w14:paraId="5D04C742" w14:textId="1DB411D8" w:rsidR="00DA0910" w:rsidRPr="00920730" w:rsidRDefault="00CB51AC" w:rsidP="00920730">
                                <w:pPr>
                                  <w:pStyle w:val="Header"/>
                                </w:pPr>
                                <w:r>
                                  <w:t>USA</w:t>
                                </w:r>
                              </w:p>
                              <w:bookmarkStart w:id="5" w:name="mywebsite"/>
                              <w:p w14:paraId="1B5D0872" w14:textId="77777777" w:rsidR="00DA0910" w:rsidRPr="009014AC" w:rsidRDefault="00DA0910" w:rsidP="00920730">
                                <w:pPr>
                                  <w:pStyle w:val="hpecomurl"/>
                                </w:pPr>
                                <w:r w:rsidRPr="009014AC">
                                  <w:fldChar w:fldCharType="begin"/>
                                </w:r>
                                <w:r w:rsidRPr="009014AC">
                                  <w:instrText xml:space="preserve"> HYPERLINK "http://www.hpe.com" </w:instrText>
                                </w:r>
                                <w:r w:rsidRPr="009014AC">
                                  <w:fldChar w:fldCharType="separate"/>
                                </w:r>
                                <w:r w:rsidRPr="009014AC">
                                  <w:t>hpe.com</w:t>
                                </w:r>
                                <w:r w:rsidRPr="009014AC">
                                  <w:fldChar w:fldCharType="end"/>
                                </w:r>
                                <w:bookmarkEnd w:id="5"/>
                              </w:p>
                            </w:tc>
                          </w:tr>
                        </w:tbl>
                        <w:p w14:paraId="02F1B486" w14:textId="77777777" w:rsidR="00DA0910" w:rsidRPr="00920730" w:rsidRDefault="00DA0910" w:rsidP="00DA0910">
                          <w:pPr>
                            <w:pStyle w:val="Heade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1E01CB1" id="_x0000_s1027" style="position:absolute;margin-left:36.15pt;margin-top:244.25pt;width:126pt;height:547.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" filled="f" stroked="f" strokeweight="1.25pt">
              <v:textbox inset="0,0,0,0">
                <w:txbxContent>
                  <w:tbl>
                    <w:tblPr>
                      <w:tblStyle w:val="TableGrid"/>
                      <w:tblW w:w="4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0"/>
                    </w:tblGrid>
                    <w:tr w:rsidR="00DA0910" w14:paraId="2BA1DC73" w14:textId="77777777" w:rsidTr="00312D49">
                      <w:trPr>
                        <w:cantSplit/>
                        <w:trHeight w:hRule="exact" w:val="7200"/>
                      </w:trPr>
                      <w:tc>
                        <w:tcPr>
                          <w:tcW w:w="4320" w:type="dxa"/>
                        </w:tcPr>
                        <w:p w14:paraId="3B183B25" w14:textId="77777777" w:rsidR="00DA0910" w:rsidRPr="00DA0910" w:rsidRDefault="00DA0910" w:rsidP="00DA0910">
                          <w:pPr>
                            <w:pStyle w:val="HPEsenderinfo"/>
                          </w:pPr>
                        </w:p>
                      </w:tc>
                    </w:tr>
                    <w:tr w:rsidR="00DA0910" w:rsidRPr="00920730" w14:paraId="5B19AC3E" w14:textId="77777777" w:rsidTr="00A33425">
                      <w:trPr>
                        <w:cantSplit/>
                        <w:trHeight w:hRule="exact" w:val="3038"/>
                      </w:trPr>
                      <w:tc>
                        <w:tcPr>
                          <w:tcW w:w="4320" w:type="dxa"/>
                          <w:vAlign w:val="bottom"/>
                        </w:tcPr>
                        <w:p w14:paraId="7B92F1BA" w14:textId="77777777" w:rsidR="00B07FD2" w:rsidRDefault="00B07FD2" w:rsidP="00A87B0B">
                          <w:pPr>
                            <w:pStyle w:val="HPEsenderaddress"/>
                          </w:pPr>
                          <w:r>
                            <w:t>3000 Hanover Street</w:t>
                          </w:r>
                        </w:p>
                        <w:p w14:paraId="4F50777D" w14:textId="77777777" w:rsidR="00DA0910" w:rsidRPr="00920730" w:rsidRDefault="00B07FD2" w:rsidP="00A87B0B">
                          <w:pPr>
                            <w:pStyle w:val="HPEsenderaddress"/>
                          </w:pPr>
                          <w:r>
                            <w:t>Palo Alto, CA 94304</w:t>
                          </w:r>
                        </w:p>
                        <w:p w14:paraId="5D04C742" w14:textId="1DB411D8" w:rsidR="00DA0910" w:rsidRPr="00920730" w:rsidRDefault="00CB51AC" w:rsidP="00920730">
                          <w:pPr>
                            <w:pStyle w:val="Header"/>
                          </w:pPr>
                          <w:r>
                            <w:t>USA</w:t>
                          </w:r>
                        </w:p>
                        <w:bookmarkStart w:id="6" w:name="mywebsite"/>
                        <w:p w14:paraId="1B5D0872" w14:textId="77777777" w:rsidR="00DA0910" w:rsidRPr="009014AC" w:rsidRDefault="00DA0910" w:rsidP="00920730">
                          <w:pPr>
                            <w:pStyle w:val="hpecomurl"/>
                          </w:pPr>
                          <w:r w:rsidRPr="009014AC">
                            <w:fldChar w:fldCharType="begin"/>
                          </w:r>
                          <w:r w:rsidRPr="009014AC">
                            <w:instrText xml:space="preserve"> HYPERLINK "http://www.hpe.com" </w:instrText>
                          </w:r>
                          <w:r w:rsidRPr="009014AC">
                            <w:fldChar w:fldCharType="separate"/>
                          </w:r>
                          <w:r w:rsidRPr="009014AC">
                            <w:t>hpe.com</w:t>
                          </w:r>
                          <w:r w:rsidRPr="009014AC">
                            <w:fldChar w:fldCharType="end"/>
                          </w:r>
                          <w:bookmarkEnd w:id="6"/>
                        </w:p>
                      </w:tc>
                    </w:tr>
                  </w:tbl>
                  <w:p w14:paraId="02F1B486" w14:textId="77777777" w:rsidR="00DA0910" w:rsidRPr="00920730" w:rsidRDefault="00DA0910" w:rsidP="00DA0910">
                    <w:pPr>
                      <w:pStyle w:val="Header"/>
                    </w:pP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DBCBB4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76CFDF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7690D9B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0494DCE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B2B8D0B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838651A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C586544"/>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75F0EF5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5798E4BA"/>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78C6CCA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962B97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5313D7B"/>
    <w:multiLevelType w:val="multilevel"/>
    <w:tmpl w:val="051073C0"/>
    <w:styleLink w:val="HPBullets"/>
    <w:lvl w:ilvl="0">
      <w:start w:val="1"/>
      <w:numFmt w:val="bullet"/>
      <w:lvlText w:val=""/>
      <w:lvlJc w:val="left"/>
      <w:pPr>
        <w:tabs>
          <w:tab w:val="num" w:pos="200"/>
        </w:tabs>
        <w:ind w:left="200" w:hanging="200"/>
      </w:pPr>
      <w:rPr>
        <w:rFonts w:ascii="Symbol" w:hAnsi="Symbol" w:hint="default"/>
      </w:rPr>
    </w:lvl>
    <w:lvl w:ilvl="1">
      <w:start w:val="1"/>
      <w:numFmt w:val="bullet"/>
      <w:lvlText w:val="–"/>
      <w:lvlJc w:val="left"/>
      <w:pPr>
        <w:tabs>
          <w:tab w:val="num" w:pos="400"/>
        </w:tabs>
        <w:ind w:left="400" w:hanging="200"/>
      </w:pPr>
      <w:rPr>
        <w:rFonts w:ascii="HP Simplified Light" w:hAnsi="HP Simplified Light" w:hint="default"/>
      </w:rPr>
    </w:lvl>
    <w:lvl w:ilvl="2">
      <w:start w:val="1"/>
      <w:numFmt w:val="bullet"/>
      <w:lvlText w:val=""/>
      <w:lvlJc w:val="left"/>
      <w:pPr>
        <w:tabs>
          <w:tab w:val="num" w:pos="600"/>
        </w:tabs>
        <w:ind w:left="600" w:hanging="200"/>
      </w:pPr>
      <w:rPr>
        <w:rFonts w:ascii="Symbol" w:hAnsi="Symbol" w:hint="default"/>
        <w:sz w:val="16"/>
        <w:szCs w:val="16"/>
      </w:rPr>
    </w:lvl>
    <w:lvl w:ilvl="3">
      <w:start w:val="1"/>
      <w:numFmt w:val="bullet"/>
      <w:lvlText w:val="–"/>
      <w:lvlJc w:val="left"/>
      <w:pPr>
        <w:tabs>
          <w:tab w:val="num" w:pos="800"/>
        </w:tabs>
        <w:ind w:left="800" w:hanging="200"/>
      </w:pPr>
      <w:rPr>
        <w:rFonts w:ascii="HP Simplified Light" w:hAnsi="HP Simplified Light" w:hint="default"/>
        <w:sz w:val="16"/>
      </w:rPr>
    </w:lvl>
    <w:lvl w:ilvl="4">
      <w:start w:val="1"/>
      <w:numFmt w:val="bullet"/>
      <w:lvlText w:val=""/>
      <w:lvlJc w:val="left"/>
      <w:pPr>
        <w:tabs>
          <w:tab w:val="num" w:pos="1000"/>
        </w:tabs>
        <w:ind w:left="1000" w:hanging="200"/>
      </w:pPr>
      <w:rPr>
        <w:rFonts w:ascii="Symbol" w:hAnsi="Symbol" w:hint="default"/>
        <w:sz w:val="16"/>
      </w:rPr>
    </w:lvl>
    <w:lvl w:ilvl="5">
      <w:start w:val="1"/>
      <w:numFmt w:val="bullet"/>
      <w:lvlText w:val="–"/>
      <w:lvlJc w:val="left"/>
      <w:pPr>
        <w:tabs>
          <w:tab w:val="num" w:pos="1200"/>
        </w:tabs>
        <w:ind w:left="1200" w:hanging="200"/>
      </w:pPr>
      <w:rPr>
        <w:rFonts w:ascii="HP Simplified Light" w:hAnsi="HP Simplified Light" w:hint="default"/>
        <w:sz w:val="16"/>
      </w:rPr>
    </w:lvl>
    <w:lvl w:ilvl="6">
      <w:start w:val="1"/>
      <w:numFmt w:val="bullet"/>
      <w:lvlText w:val=""/>
      <w:lvlJc w:val="left"/>
      <w:pPr>
        <w:tabs>
          <w:tab w:val="num" w:pos="1400"/>
        </w:tabs>
        <w:ind w:left="1400" w:hanging="200"/>
      </w:pPr>
      <w:rPr>
        <w:rFonts w:ascii="Symbol" w:hAnsi="Symbol" w:hint="default"/>
        <w:sz w:val="16"/>
      </w:rPr>
    </w:lvl>
    <w:lvl w:ilvl="7">
      <w:start w:val="1"/>
      <w:numFmt w:val="bullet"/>
      <w:lvlText w:val="–"/>
      <w:lvlJc w:val="left"/>
      <w:pPr>
        <w:tabs>
          <w:tab w:val="num" w:pos="1600"/>
        </w:tabs>
        <w:ind w:left="1600" w:hanging="200"/>
      </w:pPr>
      <w:rPr>
        <w:rFonts w:ascii="HP Simplified Light" w:hAnsi="HP Simplified Light" w:hint="default"/>
        <w:sz w:val="16"/>
      </w:rPr>
    </w:lvl>
    <w:lvl w:ilvl="8">
      <w:start w:val="1"/>
      <w:numFmt w:val="bullet"/>
      <w:lvlText w:val=""/>
      <w:lvlJc w:val="left"/>
      <w:pPr>
        <w:tabs>
          <w:tab w:val="num" w:pos="1800"/>
        </w:tabs>
        <w:ind w:left="1800" w:hanging="200"/>
      </w:pPr>
      <w:rPr>
        <w:rFonts w:ascii="Symbol" w:hAnsi="Symbol" w:hint="default"/>
        <w:sz w:val="16"/>
      </w:rPr>
    </w:lvl>
  </w:abstractNum>
  <w:abstractNum w:abstractNumId="12" w15:restartNumberingAfterBreak="0">
    <w:nsid w:val="22106524"/>
    <w:multiLevelType w:val="hybridMultilevel"/>
    <w:tmpl w:val="B044C162"/>
    <w:lvl w:ilvl="0" w:tplc="C044A23C">
      <w:start w:val="1"/>
      <w:numFmt w:val="decimal"/>
      <w:pStyle w:val="FootnoteNumbered"/>
      <w:lvlText w:val="(%1)"/>
      <w:lvlJc w:val="left"/>
      <w:pPr>
        <w:ind w:left="216" w:hanging="21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4B4072"/>
    <w:multiLevelType w:val="multilevel"/>
    <w:tmpl w:val="A6C45CCA"/>
    <w:styleLink w:val="HPELHbulletlist"/>
    <w:lvl w:ilvl="0">
      <w:start w:val="1"/>
      <w:numFmt w:val="bullet"/>
      <w:lvlText w:val="–"/>
      <w:lvlJc w:val="left"/>
      <w:pPr>
        <w:ind w:left="130" w:hanging="130"/>
      </w:pPr>
      <w:rPr>
        <w:rFonts w:ascii="Arial" w:hAnsi="Aria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BB87CC5"/>
    <w:multiLevelType w:val="hybridMultilevel"/>
    <w:tmpl w:val="63529922"/>
    <w:lvl w:ilvl="0" w:tplc="C5DC1E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D10B3F"/>
    <w:multiLevelType w:val="hybridMultilevel"/>
    <w:tmpl w:val="27FC71A6"/>
    <w:lvl w:ilvl="0" w:tplc="0E92778E">
      <w:start w:val="1"/>
      <w:numFmt w:val="bullet"/>
      <w:lvlText w:val="-"/>
      <w:lvlJc w:val="left"/>
      <w:pPr>
        <w:ind w:left="360" w:hanging="360"/>
      </w:pPr>
      <w:rPr>
        <w:rFonts w:ascii="Arial" w:eastAsiaTheme="minorHAnsi" w:hAnsi="Arial" w:hint="default"/>
      </w:rPr>
    </w:lvl>
    <w:lvl w:ilvl="1" w:tplc="04090003" w:tentative="1">
      <w:start w:val="1"/>
      <w:numFmt w:val="bullet"/>
      <w:lvlText w:val="o"/>
      <w:lvlJc w:val="left"/>
      <w:pPr>
        <w:ind w:left="5490" w:hanging="360"/>
      </w:pPr>
      <w:rPr>
        <w:rFonts w:ascii="Courier New" w:hAnsi="Courier New" w:cs="Courier New" w:hint="default"/>
      </w:rPr>
    </w:lvl>
    <w:lvl w:ilvl="2" w:tplc="04090005" w:tentative="1">
      <w:start w:val="1"/>
      <w:numFmt w:val="bullet"/>
      <w:lvlText w:val=""/>
      <w:lvlJc w:val="left"/>
      <w:pPr>
        <w:ind w:left="6210" w:hanging="360"/>
      </w:pPr>
      <w:rPr>
        <w:rFonts w:ascii="Wingdings" w:hAnsi="Wingdings" w:hint="default"/>
      </w:rPr>
    </w:lvl>
    <w:lvl w:ilvl="3" w:tplc="04090001" w:tentative="1">
      <w:start w:val="1"/>
      <w:numFmt w:val="bullet"/>
      <w:lvlText w:val=""/>
      <w:lvlJc w:val="left"/>
      <w:pPr>
        <w:ind w:left="6930" w:hanging="360"/>
      </w:pPr>
      <w:rPr>
        <w:rFonts w:ascii="Symbol" w:hAnsi="Symbol" w:hint="default"/>
      </w:rPr>
    </w:lvl>
    <w:lvl w:ilvl="4" w:tplc="04090003" w:tentative="1">
      <w:start w:val="1"/>
      <w:numFmt w:val="bullet"/>
      <w:lvlText w:val="o"/>
      <w:lvlJc w:val="left"/>
      <w:pPr>
        <w:ind w:left="7650" w:hanging="360"/>
      </w:pPr>
      <w:rPr>
        <w:rFonts w:ascii="Courier New" w:hAnsi="Courier New" w:cs="Courier New" w:hint="default"/>
      </w:rPr>
    </w:lvl>
    <w:lvl w:ilvl="5" w:tplc="04090005" w:tentative="1">
      <w:start w:val="1"/>
      <w:numFmt w:val="bullet"/>
      <w:lvlText w:val=""/>
      <w:lvlJc w:val="left"/>
      <w:pPr>
        <w:ind w:left="8370" w:hanging="360"/>
      </w:pPr>
      <w:rPr>
        <w:rFonts w:ascii="Wingdings" w:hAnsi="Wingdings" w:hint="default"/>
      </w:rPr>
    </w:lvl>
    <w:lvl w:ilvl="6" w:tplc="04090001" w:tentative="1">
      <w:start w:val="1"/>
      <w:numFmt w:val="bullet"/>
      <w:lvlText w:val=""/>
      <w:lvlJc w:val="left"/>
      <w:pPr>
        <w:ind w:left="9090" w:hanging="360"/>
      </w:pPr>
      <w:rPr>
        <w:rFonts w:ascii="Symbol" w:hAnsi="Symbol" w:hint="default"/>
      </w:rPr>
    </w:lvl>
    <w:lvl w:ilvl="7" w:tplc="04090003" w:tentative="1">
      <w:start w:val="1"/>
      <w:numFmt w:val="bullet"/>
      <w:lvlText w:val="o"/>
      <w:lvlJc w:val="left"/>
      <w:pPr>
        <w:ind w:left="9810" w:hanging="360"/>
      </w:pPr>
      <w:rPr>
        <w:rFonts w:ascii="Courier New" w:hAnsi="Courier New" w:cs="Courier New" w:hint="default"/>
      </w:rPr>
    </w:lvl>
    <w:lvl w:ilvl="8" w:tplc="04090005" w:tentative="1">
      <w:start w:val="1"/>
      <w:numFmt w:val="bullet"/>
      <w:lvlText w:val=""/>
      <w:lvlJc w:val="left"/>
      <w:pPr>
        <w:ind w:left="10530" w:hanging="360"/>
      </w:pPr>
      <w:rPr>
        <w:rFonts w:ascii="Wingdings" w:hAnsi="Wingdings" w:hint="default"/>
      </w:rPr>
    </w:lvl>
  </w:abstractNum>
  <w:abstractNum w:abstractNumId="16" w15:restartNumberingAfterBreak="0">
    <w:nsid w:val="4E3B70AF"/>
    <w:multiLevelType w:val="multilevel"/>
    <w:tmpl w:val="051073C0"/>
    <w:numStyleLink w:val="HPBullets"/>
  </w:abstractNum>
  <w:abstractNum w:abstractNumId="17" w15:restartNumberingAfterBreak="0">
    <w:nsid w:val="5F1044A7"/>
    <w:multiLevelType w:val="multilevel"/>
    <w:tmpl w:val="0409001D"/>
    <w:styleLink w:val="bodybullet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B2164E6"/>
    <w:multiLevelType w:val="multilevel"/>
    <w:tmpl w:val="A6C45CCA"/>
    <w:numStyleLink w:val="HPELHbulletlist"/>
  </w:abstractNum>
  <w:abstractNum w:abstractNumId="19" w15:restartNumberingAfterBreak="0">
    <w:nsid w:val="7E183A3D"/>
    <w:multiLevelType w:val="hybridMultilevel"/>
    <w:tmpl w:val="CE843770"/>
    <w:lvl w:ilvl="0" w:tplc="303CD3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4"/>
  </w:num>
  <w:num w:numId="13">
    <w:abstractNumId w:val="19"/>
  </w:num>
  <w:num w:numId="14">
    <w:abstractNumId w:val="19"/>
  </w:num>
  <w:num w:numId="15">
    <w:abstractNumId w:val="11"/>
  </w:num>
  <w:num w:numId="16">
    <w:abstractNumId w:val="16"/>
  </w:num>
  <w:num w:numId="17">
    <w:abstractNumId w:val="16"/>
  </w:num>
  <w:num w:numId="18">
    <w:abstractNumId w:val="12"/>
  </w:num>
  <w:num w:numId="19">
    <w:abstractNumId w:val="11"/>
  </w:num>
  <w:num w:numId="20">
    <w:abstractNumId w:val="11"/>
  </w:num>
  <w:num w:numId="21">
    <w:abstractNumId w:val="11"/>
  </w:num>
  <w:num w:numId="22">
    <w:abstractNumId w:val="13"/>
  </w:num>
  <w:num w:numId="23">
    <w:abstractNumId w:val="18"/>
  </w:num>
  <w:num w:numId="24">
    <w:abstractNumId w:val="15"/>
  </w:num>
  <w:num w:numId="25">
    <w:abstractNumId w:val="13"/>
  </w:num>
  <w:num w:numId="26">
    <w:abstractNumId w:val="18"/>
  </w:num>
  <w:num w:numId="27">
    <w:abstractNumId w:val="17"/>
  </w:num>
  <w:num w:numId="28">
    <w:abstractNumId w:val="13"/>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attachedTemplate r:id="rId1"/>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54C"/>
    <w:rsid w:val="00010979"/>
    <w:rsid w:val="00023850"/>
    <w:rsid w:val="000256A5"/>
    <w:rsid w:val="000260FA"/>
    <w:rsid w:val="00030372"/>
    <w:rsid w:val="00032403"/>
    <w:rsid w:val="00046011"/>
    <w:rsid w:val="0005026D"/>
    <w:rsid w:val="00053945"/>
    <w:rsid w:val="000622DB"/>
    <w:rsid w:val="000802B6"/>
    <w:rsid w:val="00080568"/>
    <w:rsid w:val="00080C9B"/>
    <w:rsid w:val="00082416"/>
    <w:rsid w:val="00082735"/>
    <w:rsid w:val="00083B39"/>
    <w:rsid w:val="0009295A"/>
    <w:rsid w:val="000A085C"/>
    <w:rsid w:val="000A39DE"/>
    <w:rsid w:val="000A4FCF"/>
    <w:rsid w:val="000A7369"/>
    <w:rsid w:val="000B7940"/>
    <w:rsid w:val="000D581C"/>
    <w:rsid w:val="000D6C99"/>
    <w:rsid w:val="000D6E74"/>
    <w:rsid w:val="000E044A"/>
    <w:rsid w:val="000E6C39"/>
    <w:rsid w:val="000F22D4"/>
    <w:rsid w:val="000F2F78"/>
    <w:rsid w:val="0010538D"/>
    <w:rsid w:val="00107301"/>
    <w:rsid w:val="00111578"/>
    <w:rsid w:val="00111DAD"/>
    <w:rsid w:val="00122B60"/>
    <w:rsid w:val="0012567F"/>
    <w:rsid w:val="00134AA7"/>
    <w:rsid w:val="00140C88"/>
    <w:rsid w:val="00147033"/>
    <w:rsid w:val="00150616"/>
    <w:rsid w:val="001543BE"/>
    <w:rsid w:val="00157825"/>
    <w:rsid w:val="001658E7"/>
    <w:rsid w:val="00165A69"/>
    <w:rsid w:val="00166C67"/>
    <w:rsid w:val="00170386"/>
    <w:rsid w:val="001807EE"/>
    <w:rsid w:val="00180D22"/>
    <w:rsid w:val="00187255"/>
    <w:rsid w:val="00190459"/>
    <w:rsid w:val="00191798"/>
    <w:rsid w:val="00195DD7"/>
    <w:rsid w:val="0019761E"/>
    <w:rsid w:val="001A10C6"/>
    <w:rsid w:val="001A3D38"/>
    <w:rsid w:val="001B0900"/>
    <w:rsid w:val="001B6D5B"/>
    <w:rsid w:val="001C00C3"/>
    <w:rsid w:val="001C15F4"/>
    <w:rsid w:val="001C1C4B"/>
    <w:rsid w:val="001C49AD"/>
    <w:rsid w:val="001C4FF4"/>
    <w:rsid w:val="001D7715"/>
    <w:rsid w:val="001E28FE"/>
    <w:rsid w:val="001E3FBA"/>
    <w:rsid w:val="001E52EE"/>
    <w:rsid w:val="001F3E97"/>
    <w:rsid w:val="001F4823"/>
    <w:rsid w:val="00200F3A"/>
    <w:rsid w:val="00204932"/>
    <w:rsid w:val="0021339B"/>
    <w:rsid w:val="00213C15"/>
    <w:rsid w:val="0021422A"/>
    <w:rsid w:val="00217085"/>
    <w:rsid w:val="00217823"/>
    <w:rsid w:val="00227FF7"/>
    <w:rsid w:val="00231659"/>
    <w:rsid w:val="00233017"/>
    <w:rsid w:val="00246405"/>
    <w:rsid w:val="00251FFA"/>
    <w:rsid w:val="00254372"/>
    <w:rsid w:val="002545CB"/>
    <w:rsid w:val="00257BF7"/>
    <w:rsid w:val="0027212E"/>
    <w:rsid w:val="0027310A"/>
    <w:rsid w:val="00273292"/>
    <w:rsid w:val="00275734"/>
    <w:rsid w:val="00280E68"/>
    <w:rsid w:val="00285CD3"/>
    <w:rsid w:val="00285D8B"/>
    <w:rsid w:val="00293876"/>
    <w:rsid w:val="0029437F"/>
    <w:rsid w:val="002A360C"/>
    <w:rsid w:val="002A6C62"/>
    <w:rsid w:val="002B1284"/>
    <w:rsid w:val="002B2F5D"/>
    <w:rsid w:val="002B4658"/>
    <w:rsid w:val="002B4C80"/>
    <w:rsid w:val="002B6F43"/>
    <w:rsid w:val="002C324D"/>
    <w:rsid w:val="002C5322"/>
    <w:rsid w:val="002C6125"/>
    <w:rsid w:val="002C7D96"/>
    <w:rsid w:val="002D24DE"/>
    <w:rsid w:val="002D34E8"/>
    <w:rsid w:val="002D3531"/>
    <w:rsid w:val="002E09D4"/>
    <w:rsid w:val="002E1737"/>
    <w:rsid w:val="002E63DF"/>
    <w:rsid w:val="002F0C9C"/>
    <w:rsid w:val="002F1FED"/>
    <w:rsid w:val="002F2EDE"/>
    <w:rsid w:val="002F3A22"/>
    <w:rsid w:val="00310481"/>
    <w:rsid w:val="0031430A"/>
    <w:rsid w:val="00317A2A"/>
    <w:rsid w:val="00317F6B"/>
    <w:rsid w:val="00321939"/>
    <w:rsid w:val="00334A6D"/>
    <w:rsid w:val="00344D84"/>
    <w:rsid w:val="00344D9B"/>
    <w:rsid w:val="00345143"/>
    <w:rsid w:val="00353269"/>
    <w:rsid w:val="003553AE"/>
    <w:rsid w:val="00355721"/>
    <w:rsid w:val="003615C0"/>
    <w:rsid w:val="00361D33"/>
    <w:rsid w:val="003669BB"/>
    <w:rsid w:val="00376BD4"/>
    <w:rsid w:val="0038026C"/>
    <w:rsid w:val="00394823"/>
    <w:rsid w:val="00394A74"/>
    <w:rsid w:val="003A132D"/>
    <w:rsid w:val="003A2F9D"/>
    <w:rsid w:val="003A7DCE"/>
    <w:rsid w:val="003B4781"/>
    <w:rsid w:val="003B5092"/>
    <w:rsid w:val="003C5966"/>
    <w:rsid w:val="003D444C"/>
    <w:rsid w:val="003D5799"/>
    <w:rsid w:val="003E1086"/>
    <w:rsid w:val="003E3054"/>
    <w:rsid w:val="003F0E81"/>
    <w:rsid w:val="003F19B6"/>
    <w:rsid w:val="003F2984"/>
    <w:rsid w:val="00404CEC"/>
    <w:rsid w:val="00405C0C"/>
    <w:rsid w:val="004073FB"/>
    <w:rsid w:val="00407B8D"/>
    <w:rsid w:val="00407C12"/>
    <w:rsid w:val="00407F0B"/>
    <w:rsid w:val="00413755"/>
    <w:rsid w:val="004202D1"/>
    <w:rsid w:val="00421B8D"/>
    <w:rsid w:val="00426112"/>
    <w:rsid w:val="00426A40"/>
    <w:rsid w:val="0042743C"/>
    <w:rsid w:val="004429E3"/>
    <w:rsid w:val="00442CCE"/>
    <w:rsid w:val="00445BEF"/>
    <w:rsid w:val="00446B19"/>
    <w:rsid w:val="0045220B"/>
    <w:rsid w:val="004544A5"/>
    <w:rsid w:val="00455BD2"/>
    <w:rsid w:val="00461038"/>
    <w:rsid w:val="00461E8C"/>
    <w:rsid w:val="00463945"/>
    <w:rsid w:val="00464F72"/>
    <w:rsid w:val="0046573A"/>
    <w:rsid w:val="004735C2"/>
    <w:rsid w:val="00473D54"/>
    <w:rsid w:val="004936A1"/>
    <w:rsid w:val="00495CDF"/>
    <w:rsid w:val="004A6550"/>
    <w:rsid w:val="004B3082"/>
    <w:rsid w:val="004B35C9"/>
    <w:rsid w:val="004C1AFE"/>
    <w:rsid w:val="004C2C7B"/>
    <w:rsid w:val="004C5CAE"/>
    <w:rsid w:val="004D4DF8"/>
    <w:rsid w:val="004D5532"/>
    <w:rsid w:val="004E3CFF"/>
    <w:rsid w:val="004E552C"/>
    <w:rsid w:val="004E5653"/>
    <w:rsid w:val="004E5F4F"/>
    <w:rsid w:val="004E6D22"/>
    <w:rsid w:val="004E77F4"/>
    <w:rsid w:val="004F5E38"/>
    <w:rsid w:val="004F7234"/>
    <w:rsid w:val="0050132E"/>
    <w:rsid w:val="00505A7E"/>
    <w:rsid w:val="00507849"/>
    <w:rsid w:val="00521D6C"/>
    <w:rsid w:val="005242E9"/>
    <w:rsid w:val="00527FEA"/>
    <w:rsid w:val="00531730"/>
    <w:rsid w:val="005319AA"/>
    <w:rsid w:val="005333DB"/>
    <w:rsid w:val="00535918"/>
    <w:rsid w:val="00537E67"/>
    <w:rsid w:val="00546918"/>
    <w:rsid w:val="00547171"/>
    <w:rsid w:val="00550114"/>
    <w:rsid w:val="00550E3A"/>
    <w:rsid w:val="00553A39"/>
    <w:rsid w:val="00556973"/>
    <w:rsid w:val="0056036D"/>
    <w:rsid w:val="0056485A"/>
    <w:rsid w:val="005762E6"/>
    <w:rsid w:val="00591788"/>
    <w:rsid w:val="00593A72"/>
    <w:rsid w:val="0059562E"/>
    <w:rsid w:val="00596FB6"/>
    <w:rsid w:val="005A3EC8"/>
    <w:rsid w:val="005A577D"/>
    <w:rsid w:val="005A5B3F"/>
    <w:rsid w:val="005B3789"/>
    <w:rsid w:val="005B7591"/>
    <w:rsid w:val="005C3454"/>
    <w:rsid w:val="005C76EC"/>
    <w:rsid w:val="005D0E5A"/>
    <w:rsid w:val="005D57E8"/>
    <w:rsid w:val="005D6AB8"/>
    <w:rsid w:val="005E52FC"/>
    <w:rsid w:val="005F494D"/>
    <w:rsid w:val="00600AEB"/>
    <w:rsid w:val="00601FD9"/>
    <w:rsid w:val="0060541F"/>
    <w:rsid w:val="00611F8D"/>
    <w:rsid w:val="00620224"/>
    <w:rsid w:val="00625B23"/>
    <w:rsid w:val="00635D10"/>
    <w:rsid w:val="00652BEE"/>
    <w:rsid w:val="00653041"/>
    <w:rsid w:val="00660E09"/>
    <w:rsid w:val="006736A0"/>
    <w:rsid w:val="00673DC7"/>
    <w:rsid w:val="00677B68"/>
    <w:rsid w:val="006836F5"/>
    <w:rsid w:val="006859B8"/>
    <w:rsid w:val="00697442"/>
    <w:rsid w:val="006A73BF"/>
    <w:rsid w:val="006B2334"/>
    <w:rsid w:val="006B5392"/>
    <w:rsid w:val="006C46DF"/>
    <w:rsid w:val="006C705D"/>
    <w:rsid w:val="006C7C2F"/>
    <w:rsid w:val="006D1FDB"/>
    <w:rsid w:val="006D299B"/>
    <w:rsid w:val="006F217A"/>
    <w:rsid w:val="006F3EC7"/>
    <w:rsid w:val="00700A31"/>
    <w:rsid w:val="007029AB"/>
    <w:rsid w:val="007070A6"/>
    <w:rsid w:val="00710A5B"/>
    <w:rsid w:val="00712696"/>
    <w:rsid w:val="00713D0F"/>
    <w:rsid w:val="007176D9"/>
    <w:rsid w:val="00730B06"/>
    <w:rsid w:val="007342E9"/>
    <w:rsid w:val="00735DB8"/>
    <w:rsid w:val="00737270"/>
    <w:rsid w:val="007374B4"/>
    <w:rsid w:val="00745254"/>
    <w:rsid w:val="00745BBD"/>
    <w:rsid w:val="00751EEE"/>
    <w:rsid w:val="00754230"/>
    <w:rsid w:val="00755DF0"/>
    <w:rsid w:val="007563E3"/>
    <w:rsid w:val="00757FC5"/>
    <w:rsid w:val="00765620"/>
    <w:rsid w:val="007675C6"/>
    <w:rsid w:val="00767876"/>
    <w:rsid w:val="007717AC"/>
    <w:rsid w:val="00771A9B"/>
    <w:rsid w:val="00774F73"/>
    <w:rsid w:val="00776F73"/>
    <w:rsid w:val="0077761A"/>
    <w:rsid w:val="0078054A"/>
    <w:rsid w:val="007863C0"/>
    <w:rsid w:val="00792AF4"/>
    <w:rsid w:val="00794B88"/>
    <w:rsid w:val="00797766"/>
    <w:rsid w:val="007A241D"/>
    <w:rsid w:val="007A5E11"/>
    <w:rsid w:val="007A6309"/>
    <w:rsid w:val="007A6594"/>
    <w:rsid w:val="007B26E2"/>
    <w:rsid w:val="007B45C2"/>
    <w:rsid w:val="007B551D"/>
    <w:rsid w:val="007B6307"/>
    <w:rsid w:val="007B6A47"/>
    <w:rsid w:val="007C0554"/>
    <w:rsid w:val="007C0DC3"/>
    <w:rsid w:val="007C282E"/>
    <w:rsid w:val="007C4D33"/>
    <w:rsid w:val="007D0570"/>
    <w:rsid w:val="007D598E"/>
    <w:rsid w:val="007E05AF"/>
    <w:rsid w:val="007E47AC"/>
    <w:rsid w:val="007F3CF6"/>
    <w:rsid w:val="007F4156"/>
    <w:rsid w:val="0080554C"/>
    <w:rsid w:val="00817909"/>
    <w:rsid w:val="0082324F"/>
    <w:rsid w:val="00824550"/>
    <w:rsid w:val="008252EF"/>
    <w:rsid w:val="00825662"/>
    <w:rsid w:val="008311EC"/>
    <w:rsid w:val="008335B7"/>
    <w:rsid w:val="00834061"/>
    <w:rsid w:val="0083739B"/>
    <w:rsid w:val="00841CA3"/>
    <w:rsid w:val="00841CB2"/>
    <w:rsid w:val="008439A5"/>
    <w:rsid w:val="0084400C"/>
    <w:rsid w:val="00846734"/>
    <w:rsid w:val="00847392"/>
    <w:rsid w:val="0085261D"/>
    <w:rsid w:val="0085330C"/>
    <w:rsid w:val="00853CBB"/>
    <w:rsid w:val="00853EF8"/>
    <w:rsid w:val="008549C3"/>
    <w:rsid w:val="00855119"/>
    <w:rsid w:val="008572B7"/>
    <w:rsid w:val="008573E6"/>
    <w:rsid w:val="008622B6"/>
    <w:rsid w:val="00867590"/>
    <w:rsid w:val="008767BF"/>
    <w:rsid w:val="00876C4B"/>
    <w:rsid w:val="0088410B"/>
    <w:rsid w:val="008843F7"/>
    <w:rsid w:val="00892132"/>
    <w:rsid w:val="00892501"/>
    <w:rsid w:val="00893789"/>
    <w:rsid w:val="008974E3"/>
    <w:rsid w:val="008A3EA4"/>
    <w:rsid w:val="008A40BD"/>
    <w:rsid w:val="008B42EA"/>
    <w:rsid w:val="008C33B2"/>
    <w:rsid w:val="008C543A"/>
    <w:rsid w:val="008C702B"/>
    <w:rsid w:val="008D1CE3"/>
    <w:rsid w:val="008D3356"/>
    <w:rsid w:val="008D47AA"/>
    <w:rsid w:val="008D6560"/>
    <w:rsid w:val="008D680A"/>
    <w:rsid w:val="008E2274"/>
    <w:rsid w:val="008F1078"/>
    <w:rsid w:val="008F3A62"/>
    <w:rsid w:val="009014AC"/>
    <w:rsid w:val="00901908"/>
    <w:rsid w:val="0090441C"/>
    <w:rsid w:val="009061C5"/>
    <w:rsid w:val="00915B38"/>
    <w:rsid w:val="00931896"/>
    <w:rsid w:val="00933390"/>
    <w:rsid w:val="00934F22"/>
    <w:rsid w:val="009353C7"/>
    <w:rsid w:val="00940BDB"/>
    <w:rsid w:val="009424D2"/>
    <w:rsid w:val="00953660"/>
    <w:rsid w:val="009626A1"/>
    <w:rsid w:val="00972F41"/>
    <w:rsid w:val="0097458A"/>
    <w:rsid w:val="009843F9"/>
    <w:rsid w:val="00991DDC"/>
    <w:rsid w:val="009A4393"/>
    <w:rsid w:val="009A4BE8"/>
    <w:rsid w:val="009A634A"/>
    <w:rsid w:val="009C07FB"/>
    <w:rsid w:val="009C3954"/>
    <w:rsid w:val="009D3F6C"/>
    <w:rsid w:val="009D5564"/>
    <w:rsid w:val="009D7250"/>
    <w:rsid w:val="009E287C"/>
    <w:rsid w:val="009E5BF4"/>
    <w:rsid w:val="009F1FFB"/>
    <w:rsid w:val="009F347C"/>
    <w:rsid w:val="009F3A5F"/>
    <w:rsid w:val="009F6B09"/>
    <w:rsid w:val="00A00079"/>
    <w:rsid w:val="00A31375"/>
    <w:rsid w:val="00A33070"/>
    <w:rsid w:val="00A40A3D"/>
    <w:rsid w:val="00A43744"/>
    <w:rsid w:val="00A4776D"/>
    <w:rsid w:val="00A55738"/>
    <w:rsid w:val="00A55FC2"/>
    <w:rsid w:val="00A5739B"/>
    <w:rsid w:val="00A61EDB"/>
    <w:rsid w:val="00A646B3"/>
    <w:rsid w:val="00A66AB0"/>
    <w:rsid w:val="00A70342"/>
    <w:rsid w:val="00A70ADE"/>
    <w:rsid w:val="00A70C7B"/>
    <w:rsid w:val="00A71CA1"/>
    <w:rsid w:val="00A730A0"/>
    <w:rsid w:val="00A81894"/>
    <w:rsid w:val="00A831D2"/>
    <w:rsid w:val="00A849EA"/>
    <w:rsid w:val="00AA548C"/>
    <w:rsid w:val="00AB0282"/>
    <w:rsid w:val="00AB27DE"/>
    <w:rsid w:val="00AB4C36"/>
    <w:rsid w:val="00AB52B0"/>
    <w:rsid w:val="00AB55CA"/>
    <w:rsid w:val="00AB62C9"/>
    <w:rsid w:val="00AC3471"/>
    <w:rsid w:val="00AD7617"/>
    <w:rsid w:val="00AD7C21"/>
    <w:rsid w:val="00AF2DA1"/>
    <w:rsid w:val="00AF3CFC"/>
    <w:rsid w:val="00B00C01"/>
    <w:rsid w:val="00B0175B"/>
    <w:rsid w:val="00B019F1"/>
    <w:rsid w:val="00B07FD2"/>
    <w:rsid w:val="00B11565"/>
    <w:rsid w:val="00B131E1"/>
    <w:rsid w:val="00B13E85"/>
    <w:rsid w:val="00B24E4D"/>
    <w:rsid w:val="00B259DB"/>
    <w:rsid w:val="00B3439C"/>
    <w:rsid w:val="00B4229F"/>
    <w:rsid w:val="00B43711"/>
    <w:rsid w:val="00B4553B"/>
    <w:rsid w:val="00B500C1"/>
    <w:rsid w:val="00B62BF9"/>
    <w:rsid w:val="00B62E64"/>
    <w:rsid w:val="00B638A0"/>
    <w:rsid w:val="00B654CF"/>
    <w:rsid w:val="00B71B99"/>
    <w:rsid w:val="00B76DEE"/>
    <w:rsid w:val="00B774E1"/>
    <w:rsid w:val="00B77B85"/>
    <w:rsid w:val="00B80982"/>
    <w:rsid w:val="00B81B89"/>
    <w:rsid w:val="00B83807"/>
    <w:rsid w:val="00B86983"/>
    <w:rsid w:val="00B91286"/>
    <w:rsid w:val="00B94109"/>
    <w:rsid w:val="00B94B86"/>
    <w:rsid w:val="00BB5CC8"/>
    <w:rsid w:val="00BD12A2"/>
    <w:rsid w:val="00BD14FF"/>
    <w:rsid w:val="00BD3315"/>
    <w:rsid w:val="00BD3ED5"/>
    <w:rsid w:val="00BD4FA4"/>
    <w:rsid w:val="00BD6C34"/>
    <w:rsid w:val="00BD7F44"/>
    <w:rsid w:val="00BE0381"/>
    <w:rsid w:val="00BE6AE3"/>
    <w:rsid w:val="00BF1DE4"/>
    <w:rsid w:val="00BF2660"/>
    <w:rsid w:val="00BF30C2"/>
    <w:rsid w:val="00BF4100"/>
    <w:rsid w:val="00BF6F7B"/>
    <w:rsid w:val="00C1419E"/>
    <w:rsid w:val="00C2508D"/>
    <w:rsid w:val="00C300B3"/>
    <w:rsid w:val="00C30B60"/>
    <w:rsid w:val="00C34F33"/>
    <w:rsid w:val="00C3570A"/>
    <w:rsid w:val="00C367B9"/>
    <w:rsid w:val="00C40076"/>
    <w:rsid w:val="00C449E9"/>
    <w:rsid w:val="00C540C9"/>
    <w:rsid w:val="00C56AAF"/>
    <w:rsid w:val="00C67375"/>
    <w:rsid w:val="00C734EF"/>
    <w:rsid w:val="00C73A0C"/>
    <w:rsid w:val="00C7572B"/>
    <w:rsid w:val="00C80FBE"/>
    <w:rsid w:val="00C8547D"/>
    <w:rsid w:val="00C976F0"/>
    <w:rsid w:val="00CA2CAF"/>
    <w:rsid w:val="00CA32C5"/>
    <w:rsid w:val="00CB51AC"/>
    <w:rsid w:val="00CB5762"/>
    <w:rsid w:val="00CC18B0"/>
    <w:rsid w:val="00CD552D"/>
    <w:rsid w:val="00CD55F2"/>
    <w:rsid w:val="00CD5CBF"/>
    <w:rsid w:val="00CD634C"/>
    <w:rsid w:val="00CD7CB7"/>
    <w:rsid w:val="00CF0639"/>
    <w:rsid w:val="00D02B39"/>
    <w:rsid w:val="00D04E9B"/>
    <w:rsid w:val="00D07591"/>
    <w:rsid w:val="00D103AE"/>
    <w:rsid w:val="00D146CA"/>
    <w:rsid w:val="00D2067E"/>
    <w:rsid w:val="00D20BCC"/>
    <w:rsid w:val="00D24528"/>
    <w:rsid w:val="00D275CB"/>
    <w:rsid w:val="00D3787A"/>
    <w:rsid w:val="00D37C03"/>
    <w:rsid w:val="00D410A3"/>
    <w:rsid w:val="00D4200B"/>
    <w:rsid w:val="00D4220A"/>
    <w:rsid w:val="00D432B2"/>
    <w:rsid w:val="00D435C2"/>
    <w:rsid w:val="00D53AF0"/>
    <w:rsid w:val="00D64D18"/>
    <w:rsid w:val="00D659AB"/>
    <w:rsid w:val="00D80C61"/>
    <w:rsid w:val="00D83DD2"/>
    <w:rsid w:val="00D84500"/>
    <w:rsid w:val="00DA0910"/>
    <w:rsid w:val="00DA2AE1"/>
    <w:rsid w:val="00DA3C36"/>
    <w:rsid w:val="00DA5312"/>
    <w:rsid w:val="00DA76C7"/>
    <w:rsid w:val="00DB18EB"/>
    <w:rsid w:val="00DC782A"/>
    <w:rsid w:val="00DD6D34"/>
    <w:rsid w:val="00DD6E35"/>
    <w:rsid w:val="00DE4C9E"/>
    <w:rsid w:val="00DE5321"/>
    <w:rsid w:val="00DF6894"/>
    <w:rsid w:val="00E01288"/>
    <w:rsid w:val="00E02082"/>
    <w:rsid w:val="00E03736"/>
    <w:rsid w:val="00E07654"/>
    <w:rsid w:val="00E15241"/>
    <w:rsid w:val="00E168F6"/>
    <w:rsid w:val="00E17BFB"/>
    <w:rsid w:val="00E304BF"/>
    <w:rsid w:val="00E3514A"/>
    <w:rsid w:val="00E37F54"/>
    <w:rsid w:val="00E45E27"/>
    <w:rsid w:val="00E47C27"/>
    <w:rsid w:val="00E508CD"/>
    <w:rsid w:val="00E541CD"/>
    <w:rsid w:val="00E54EBC"/>
    <w:rsid w:val="00E57122"/>
    <w:rsid w:val="00E6484D"/>
    <w:rsid w:val="00E711E6"/>
    <w:rsid w:val="00E7430B"/>
    <w:rsid w:val="00E74FC0"/>
    <w:rsid w:val="00E8414C"/>
    <w:rsid w:val="00E95C27"/>
    <w:rsid w:val="00E9609C"/>
    <w:rsid w:val="00EA3156"/>
    <w:rsid w:val="00EA5E13"/>
    <w:rsid w:val="00EB02AF"/>
    <w:rsid w:val="00EB066F"/>
    <w:rsid w:val="00EB4157"/>
    <w:rsid w:val="00EC1225"/>
    <w:rsid w:val="00EC1732"/>
    <w:rsid w:val="00EC32CD"/>
    <w:rsid w:val="00ED1366"/>
    <w:rsid w:val="00ED2226"/>
    <w:rsid w:val="00EE71E3"/>
    <w:rsid w:val="00EE73F4"/>
    <w:rsid w:val="00EF30B9"/>
    <w:rsid w:val="00F00ED6"/>
    <w:rsid w:val="00F02244"/>
    <w:rsid w:val="00F153EA"/>
    <w:rsid w:val="00F20919"/>
    <w:rsid w:val="00F217B3"/>
    <w:rsid w:val="00F22582"/>
    <w:rsid w:val="00F27098"/>
    <w:rsid w:val="00F27639"/>
    <w:rsid w:val="00F40BF4"/>
    <w:rsid w:val="00F512E6"/>
    <w:rsid w:val="00F51393"/>
    <w:rsid w:val="00F54BE1"/>
    <w:rsid w:val="00F54FBF"/>
    <w:rsid w:val="00F67199"/>
    <w:rsid w:val="00F74B73"/>
    <w:rsid w:val="00F84680"/>
    <w:rsid w:val="00F87771"/>
    <w:rsid w:val="00F91249"/>
    <w:rsid w:val="00F91FDF"/>
    <w:rsid w:val="00F92CA2"/>
    <w:rsid w:val="00F9426A"/>
    <w:rsid w:val="00F95C5F"/>
    <w:rsid w:val="00FA575D"/>
    <w:rsid w:val="00FA781D"/>
    <w:rsid w:val="00FB237E"/>
    <w:rsid w:val="00FC1AF8"/>
    <w:rsid w:val="00FC4F16"/>
    <w:rsid w:val="00FD251F"/>
    <w:rsid w:val="00FE3918"/>
    <w:rsid w:val="00FE3A2E"/>
    <w:rsid w:val="00FF03BA"/>
    <w:rsid w:val="00FF15C6"/>
    <w:rsid w:val="00FF30A5"/>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65ECC3C1"/>
  <w15:docId w15:val="{E6BB9927-D9B2-4080-9853-BA7D19A6B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945"/>
    <w:pPr>
      <w:spacing w:line="240" w:lineRule="exact"/>
    </w:pPr>
    <w:rPr>
      <w:rFonts w:ascii="Metric Light" w:eastAsiaTheme="minorHAnsi" w:hAnsi="Metric Light"/>
      <w:lang w:eastAsia="en-US"/>
    </w:rPr>
  </w:style>
  <w:style w:type="paragraph" w:styleId="Heading1">
    <w:name w:val="heading 1"/>
    <w:basedOn w:val="Normal"/>
    <w:next w:val="Normal"/>
    <w:link w:val="Heading1Char"/>
    <w:uiPriority w:val="9"/>
    <w:rsid w:val="00C449E9"/>
    <w:pPr>
      <w:outlineLvl w:val="0"/>
    </w:pPr>
    <w:rPr>
      <w:rFonts w:ascii="Metric Bold" w:hAnsi="Metric Bold"/>
      <w:noProof/>
      <w:sz w:val="28"/>
      <w:szCs w:val="28"/>
    </w:rPr>
  </w:style>
  <w:style w:type="paragraph" w:styleId="Heading2">
    <w:name w:val="heading 2"/>
    <w:basedOn w:val="Normal"/>
    <w:next w:val="Normal"/>
    <w:link w:val="Heading2Char"/>
    <w:uiPriority w:val="9"/>
    <w:unhideWhenUsed/>
    <w:rsid w:val="00C449E9"/>
    <w:pPr>
      <w:outlineLvl w:val="1"/>
    </w:pPr>
    <w:rPr>
      <w:rFonts w:ascii="Metric Bold" w:hAnsi="Metric Bold"/>
      <w:b/>
      <w:bCs/>
      <w:noProof/>
      <w:sz w:val="23"/>
      <w:szCs w:val="23"/>
    </w:rPr>
  </w:style>
  <w:style w:type="paragraph" w:styleId="Heading3">
    <w:name w:val="heading 3"/>
    <w:basedOn w:val="Normal"/>
    <w:next w:val="Normal"/>
    <w:link w:val="Heading3Char"/>
    <w:autoRedefine/>
    <w:uiPriority w:val="9"/>
    <w:semiHidden/>
    <w:unhideWhenUsed/>
    <w:qFormat/>
    <w:rsid w:val="0027310A"/>
    <w:pPr>
      <w:keepNext/>
      <w:keepLines/>
      <w:spacing w:before="40"/>
      <w:outlineLvl w:val="2"/>
    </w:pPr>
    <w:rPr>
      <w:rFonts w:ascii="Metric Semibold" w:eastAsiaTheme="majorEastAsia" w:hAnsi="Metric Semibold" w:cstheme="majorBidi"/>
      <w:color w:val="004A6A"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HPEsenderinfo"/>
    <w:link w:val="HeaderChar"/>
    <w:uiPriority w:val="99"/>
    <w:unhideWhenUsed/>
    <w:rsid w:val="00765620"/>
  </w:style>
  <w:style w:type="character" w:customStyle="1" w:styleId="HeaderChar">
    <w:name w:val="Header Char"/>
    <w:basedOn w:val="DefaultParagraphFont"/>
    <w:link w:val="Header"/>
    <w:uiPriority w:val="99"/>
    <w:rsid w:val="00765620"/>
    <w:rPr>
      <w:rFonts w:ascii="Arial" w:eastAsiaTheme="minorHAnsi" w:hAnsi="Arial"/>
      <w:color w:val="000000" w:themeColor="text1"/>
      <w:sz w:val="17"/>
      <w:lang w:eastAsia="en-US"/>
    </w:rPr>
  </w:style>
  <w:style w:type="paragraph" w:styleId="Footer">
    <w:name w:val="footer"/>
    <w:basedOn w:val="Normal"/>
    <w:link w:val="FooterChar"/>
    <w:uiPriority w:val="99"/>
    <w:unhideWhenUsed/>
    <w:rsid w:val="00765620"/>
    <w:pPr>
      <w:spacing w:line="190" w:lineRule="exact"/>
      <w:jc w:val="right"/>
    </w:pPr>
    <w:rPr>
      <w:sz w:val="14"/>
    </w:rPr>
  </w:style>
  <w:style w:type="character" w:customStyle="1" w:styleId="FooterChar">
    <w:name w:val="Footer Char"/>
    <w:basedOn w:val="DefaultParagraphFont"/>
    <w:link w:val="Footer"/>
    <w:uiPriority w:val="99"/>
    <w:rsid w:val="00765620"/>
    <w:rPr>
      <w:rFonts w:ascii="Arial" w:eastAsiaTheme="minorHAnsi" w:hAnsi="Arial"/>
      <w:sz w:val="14"/>
      <w:lang w:eastAsia="en-US"/>
    </w:rPr>
  </w:style>
  <w:style w:type="paragraph" w:customStyle="1" w:styleId="hpecomurl">
    <w:name w:val="hpe.com url"/>
    <w:basedOn w:val="HPEsenderinfobold"/>
    <w:qFormat/>
    <w:rsid w:val="009014AC"/>
  </w:style>
  <w:style w:type="character" w:styleId="FollowedHyperlink">
    <w:name w:val="FollowedHyperlink"/>
    <w:uiPriority w:val="99"/>
    <w:unhideWhenUsed/>
    <w:rsid w:val="00765620"/>
    <w:rPr>
      <w:color w:val="000000" w:themeColor="text1"/>
      <w:u w:val="none"/>
    </w:rPr>
  </w:style>
  <w:style w:type="paragraph" w:customStyle="1" w:styleId="HPEInformation">
    <w:name w:val="HPE Information"/>
    <w:basedOn w:val="Normal"/>
    <w:rsid w:val="006C705D"/>
    <w:pPr>
      <w:tabs>
        <w:tab w:val="left" w:pos="173"/>
      </w:tabs>
      <w:spacing w:line="220" w:lineRule="atLeast"/>
    </w:pPr>
    <w:rPr>
      <w:noProof/>
      <w:sz w:val="16"/>
      <w:szCs w:val="16"/>
    </w:rPr>
  </w:style>
  <w:style w:type="table" w:styleId="TableGrid">
    <w:name w:val="Table Grid"/>
    <w:basedOn w:val="TableNormal"/>
    <w:rsid w:val="00765620"/>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449E9"/>
    <w:rPr>
      <w:rFonts w:ascii="Metric Bold" w:eastAsiaTheme="minorHAnsi" w:hAnsi="Metric Bold"/>
      <w:noProof/>
      <w:sz w:val="28"/>
      <w:szCs w:val="28"/>
      <w:lang w:eastAsia="en-US"/>
    </w:rPr>
  </w:style>
  <w:style w:type="paragraph" w:styleId="ListParagraph">
    <w:name w:val="List Paragraph"/>
    <w:basedOn w:val="BodyBullets0"/>
    <w:uiPriority w:val="34"/>
    <w:unhideWhenUsed/>
    <w:rsid w:val="00254372"/>
  </w:style>
  <w:style w:type="paragraph" w:customStyle="1" w:styleId="BodyBullets0">
    <w:name w:val="Body Bullets"/>
    <w:basedOn w:val="Normal"/>
    <w:qFormat/>
    <w:rsid w:val="00FF03BA"/>
    <w:pPr>
      <w:spacing w:before="120"/>
      <w:contextualSpacing/>
    </w:pPr>
  </w:style>
  <w:style w:type="numbering" w:customStyle="1" w:styleId="HPBullets">
    <w:name w:val="HP Bullets"/>
    <w:uiPriority w:val="99"/>
    <w:rsid w:val="00246405"/>
    <w:pPr>
      <w:numPr>
        <w:numId w:val="15"/>
      </w:numPr>
    </w:pPr>
  </w:style>
  <w:style w:type="paragraph" w:customStyle="1" w:styleId="LegalText">
    <w:name w:val="Legal Text"/>
    <w:basedOn w:val="Normal"/>
    <w:rsid w:val="00F9426A"/>
    <w:pPr>
      <w:spacing w:line="150" w:lineRule="atLeast"/>
    </w:pPr>
    <w:rPr>
      <w:sz w:val="12"/>
    </w:rPr>
  </w:style>
  <w:style w:type="paragraph" w:customStyle="1" w:styleId="Footnote">
    <w:name w:val="Footnote"/>
    <w:rsid w:val="00463945"/>
    <w:pPr>
      <w:spacing w:line="220" w:lineRule="atLeast"/>
    </w:pPr>
    <w:rPr>
      <w:rFonts w:ascii="Metric" w:hAnsi="Metric" w:cstheme="minorHAnsi"/>
      <w:sz w:val="12"/>
      <w:szCs w:val="18"/>
      <w:lang w:eastAsia="en-US"/>
    </w:rPr>
  </w:style>
  <w:style w:type="paragraph" w:customStyle="1" w:styleId="FootnoteNumbered">
    <w:name w:val="Footnote Numbered"/>
    <w:basedOn w:val="Footnote"/>
    <w:rsid w:val="00F9426A"/>
    <w:pPr>
      <w:numPr>
        <w:numId w:val="18"/>
      </w:numPr>
    </w:pPr>
  </w:style>
  <w:style w:type="paragraph" w:styleId="BalloonText">
    <w:name w:val="Balloon Text"/>
    <w:basedOn w:val="Normal"/>
    <w:link w:val="BalloonTextChar"/>
    <w:uiPriority w:val="99"/>
    <w:semiHidden/>
    <w:unhideWhenUsed/>
    <w:rsid w:val="00765620"/>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765620"/>
    <w:rPr>
      <w:rFonts w:ascii="Segoe UI" w:eastAsiaTheme="minorHAnsi" w:hAnsi="Segoe UI" w:cs="Segoe UI"/>
      <w:lang w:eastAsia="en-US"/>
    </w:rPr>
  </w:style>
  <w:style w:type="paragraph" w:customStyle="1" w:styleId="HPEsenderinfo">
    <w:name w:val="HPE sender info"/>
    <w:basedOn w:val="Normal"/>
    <w:qFormat/>
    <w:rsid w:val="00765620"/>
    <w:pPr>
      <w:spacing w:line="210" w:lineRule="exact"/>
    </w:pPr>
    <w:rPr>
      <w:color w:val="000000" w:themeColor="text1"/>
      <w:sz w:val="17"/>
    </w:rPr>
  </w:style>
  <w:style w:type="paragraph" w:customStyle="1" w:styleId="HPEsenderinfomedium">
    <w:name w:val="HPE sender info medium"/>
    <w:basedOn w:val="HPEsenderinfo"/>
    <w:next w:val="HPEsenderinfo"/>
    <w:qFormat/>
    <w:rsid w:val="008767BF"/>
    <w:rPr>
      <w:rFonts w:ascii="Metric Medium" w:hAnsi="Metric Medium"/>
    </w:rPr>
  </w:style>
  <w:style w:type="character" w:customStyle="1" w:styleId="Heading2Char">
    <w:name w:val="Heading 2 Char"/>
    <w:basedOn w:val="DefaultParagraphFont"/>
    <w:link w:val="Heading2"/>
    <w:uiPriority w:val="9"/>
    <w:rsid w:val="00C449E9"/>
    <w:rPr>
      <w:rFonts w:ascii="Metric Bold" w:eastAsiaTheme="minorHAnsi" w:hAnsi="Metric Bold"/>
      <w:b/>
      <w:bCs/>
      <w:noProof/>
      <w:sz w:val="23"/>
      <w:szCs w:val="23"/>
      <w:lang w:eastAsia="en-US"/>
    </w:rPr>
  </w:style>
  <w:style w:type="paragraph" w:customStyle="1" w:styleId="HPEsenderaddress">
    <w:name w:val="HPE sender address"/>
    <w:basedOn w:val="HPEsenderinfo"/>
    <w:qFormat/>
    <w:rsid w:val="008767BF"/>
    <w:pPr>
      <w:spacing w:line="220" w:lineRule="exact"/>
    </w:pPr>
  </w:style>
  <w:style w:type="numbering" w:customStyle="1" w:styleId="HPELHbulletlist">
    <w:name w:val="HPE LH bullet list"/>
    <w:uiPriority w:val="99"/>
    <w:rsid w:val="00765620"/>
    <w:pPr>
      <w:numPr>
        <w:numId w:val="22"/>
      </w:numPr>
    </w:pPr>
  </w:style>
  <w:style w:type="paragraph" w:customStyle="1" w:styleId="HPELHbulletparagraph">
    <w:name w:val="HPE LH bullet paragraph"/>
    <w:basedOn w:val="Normal"/>
    <w:qFormat/>
    <w:rsid w:val="00765620"/>
    <w:rPr>
      <w:noProof/>
    </w:rPr>
  </w:style>
  <w:style w:type="paragraph" w:customStyle="1" w:styleId="HPEsenderinfobold">
    <w:name w:val="HPE sender info bold"/>
    <w:basedOn w:val="HPEsenderinfo"/>
    <w:next w:val="HPEsenderinfo"/>
    <w:qFormat/>
    <w:rsid w:val="009014AC"/>
    <w:rPr>
      <w:rFonts w:ascii="Metric Semibold" w:hAnsi="Metric Semibold"/>
    </w:rPr>
  </w:style>
  <w:style w:type="paragraph" w:customStyle="1" w:styleId="HPElegalfooterpage1">
    <w:name w:val="HPE legal footer page 1"/>
    <w:qFormat/>
    <w:rsid w:val="00765620"/>
    <w:pPr>
      <w:spacing w:line="150" w:lineRule="exact"/>
    </w:pPr>
    <w:rPr>
      <w:rFonts w:ascii="Arial" w:eastAsiaTheme="minorHAnsi" w:hAnsi="Arial"/>
      <w:color w:val="000000" w:themeColor="text1"/>
      <w:sz w:val="12"/>
      <w:lang w:eastAsia="en-US"/>
    </w:rPr>
  </w:style>
  <w:style w:type="numbering" w:customStyle="1" w:styleId="bodybullets">
    <w:name w:val="body bullets"/>
    <w:uiPriority w:val="99"/>
    <w:rsid w:val="00765620"/>
    <w:pPr>
      <w:numPr>
        <w:numId w:val="27"/>
      </w:numPr>
    </w:pPr>
  </w:style>
  <w:style w:type="paragraph" w:styleId="CommentText">
    <w:name w:val="annotation text"/>
    <w:basedOn w:val="Normal"/>
    <w:link w:val="CommentTextChar"/>
    <w:rsid w:val="00463945"/>
    <w:pPr>
      <w:spacing w:line="240" w:lineRule="auto"/>
    </w:pPr>
    <w:rPr>
      <w:rFonts w:ascii="Metric" w:eastAsia="Times New Roman" w:hAnsi="Metric" w:cs="Times New Roman"/>
      <w:sz w:val="18"/>
    </w:rPr>
  </w:style>
  <w:style w:type="character" w:customStyle="1" w:styleId="CommentTextChar">
    <w:name w:val="Comment Text Char"/>
    <w:basedOn w:val="DefaultParagraphFont"/>
    <w:link w:val="CommentText"/>
    <w:rsid w:val="00463945"/>
    <w:rPr>
      <w:rFonts w:ascii="Metric" w:eastAsia="Times New Roman" w:hAnsi="Metric" w:cs="Times New Roman"/>
      <w:sz w:val="18"/>
      <w:lang w:eastAsia="en-US"/>
    </w:rPr>
  </w:style>
  <w:style w:type="character" w:styleId="CommentReference">
    <w:name w:val="annotation reference"/>
    <w:basedOn w:val="DefaultParagraphFont"/>
    <w:rsid w:val="00AA548C"/>
    <w:rPr>
      <w:sz w:val="16"/>
      <w:szCs w:val="16"/>
    </w:rPr>
  </w:style>
  <w:style w:type="paragraph" w:customStyle="1" w:styleId="TableSubhead8pt">
    <w:name w:val="Table Subhead 8 pt"/>
    <w:link w:val="TableSubhead8ptChar"/>
    <w:uiPriority w:val="99"/>
    <w:rsid w:val="004B35C9"/>
    <w:pPr>
      <w:spacing w:before="60" w:after="60"/>
    </w:pPr>
    <w:rPr>
      <w:rFonts w:ascii="Metric Semibold" w:eastAsia="Times New Roman" w:hAnsi="Metric Semibold" w:cs="Times New Roman"/>
      <w:caps/>
      <w:sz w:val="16"/>
      <w:lang w:eastAsia="en-US"/>
    </w:rPr>
  </w:style>
  <w:style w:type="paragraph" w:customStyle="1" w:styleId="HPEHyperlink">
    <w:name w:val="HPE Hyperlink"/>
    <w:basedOn w:val="Normal"/>
    <w:link w:val="HPEHyperlinkChar"/>
    <w:qFormat/>
    <w:rsid w:val="00817909"/>
    <w:rPr>
      <w:b/>
      <w:u w:val="single"/>
    </w:rPr>
  </w:style>
  <w:style w:type="paragraph" w:customStyle="1" w:styleId="TableHeading">
    <w:name w:val="Table Heading"/>
    <w:basedOn w:val="TableSubhead8pt"/>
    <w:link w:val="TableHeadingChar"/>
    <w:qFormat/>
    <w:rsid w:val="00C449E9"/>
    <w:rPr>
      <w:sz w:val="18"/>
      <w:szCs w:val="18"/>
    </w:rPr>
  </w:style>
  <w:style w:type="paragraph" w:styleId="CommentSubject">
    <w:name w:val="annotation subject"/>
    <w:basedOn w:val="CommentText"/>
    <w:next w:val="CommentText"/>
    <w:link w:val="CommentSubjectChar"/>
    <w:uiPriority w:val="99"/>
    <w:semiHidden/>
    <w:unhideWhenUsed/>
    <w:rsid w:val="001C49AD"/>
    <w:rPr>
      <w:rFonts w:ascii="Metric Light" w:eastAsiaTheme="minorHAnsi" w:hAnsi="Metric Light" w:cstheme="minorBidi"/>
      <w:b/>
      <w:bCs/>
    </w:rPr>
  </w:style>
  <w:style w:type="character" w:customStyle="1" w:styleId="CommentSubjectChar">
    <w:name w:val="Comment Subject Char"/>
    <w:basedOn w:val="CommentTextChar"/>
    <w:link w:val="CommentSubject"/>
    <w:uiPriority w:val="99"/>
    <w:semiHidden/>
    <w:rsid w:val="001C49AD"/>
    <w:rPr>
      <w:rFonts w:ascii="Metric Light" w:eastAsiaTheme="minorHAnsi" w:hAnsi="Metric Light" w:cs="Times New Roman"/>
      <w:b/>
      <w:bCs/>
      <w:sz w:val="18"/>
      <w:lang w:eastAsia="en-US"/>
    </w:rPr>
  </w:style>
  <w:style w:type="paragraph" w:customStyle="1" w:styleId="BulletLevel1">
    <w:name w:val="Bullet Level 1"/>
    <w:uiPriority w:val="11"/>
    <w:qFormat/>
    <w:rsid w:val="00E37F54"/>
    <w:pPr>
      <w:tabs>
        <w:tab w:val="left" w:pos="187"/>
      </w:tabs>
      <w:spacing w:after="115" w:line="240" w:lineRule="exact"/>
      <w:ind w:left="187" w:hanging="187"/>
    </w:pPr>
    <w:rPr>
      <w:rFonts w:ascii="Metric Light" w:eastAsia="Times New Roman" w:hAnsi="Metric Light" w:cs="Times New Roman"/>
      <w:color w:val="000000"/>
      <w:szCs w:val="18"/>
      <w:lang w:eastAsia="en-US"/>
    </w:rPr>
  </w:style>
  <w:style w:type="character" w:customStyle="1" w:styleId="HPEHyperlinkChar">
    <w:name w:val="HPE Hyperlink Char"/>
    <w:basedOn w:val="DefaultParagraphFont"/>
    <w:link w:val="HPEHyperlink"/>
    <w:rsid w:val="00817909"/>
    <w:rPr>
      <w:rFonts w:ascii="Metric Light" w:eastAsiaTheme="minorHAnsi" w:hAnsi="Metric Light"/>
      <w:b/>
      <w:u w:val="single"/>
      <w:lang w:eastAsia="en-US"/>
    </w:rPr>
  </w:style>
  <w:style w:type="character" w:customStyle="1" w:styleId="Heading3Char">
    <w:name w:val="Heading 3 Char"/>
    <w:basedOn w:val="DefaultParagraphFont"/>
    <w:link w:val="Heading3"/>
    <w:uiPriority w:val="9"/>
    <w:semiHidden/>
    <w:rsid w:val="0027310A"/>
    <w:rPr>
      <w:rFonts w:ascii="Metric Semibold" w:eastAsiaTheme="majorEastAsia" w:hAnsi="Metric Semibold" w:cstheme="majorBidi"/>
      <w:color w:val="004A6A" w:themeColor="accent1" w:themeShade="7F"/>
      <w:szCs w:val="24"/>
      <w:lang w:eastAsia="en-US"/>
    </w:rPr>
  </w:style>
  <w:style w:type="character" w:customStyle="1" w:styleId="TableSubhead8ptChar">
    <w:name w:val="Table Subhead 8 pt Char"/>
    <w:basedOn w:val="DefaultParagraphFont"/>
    <w:link w:val="TableSubhead8pt"/>
    <w:uiPriority w:val="99"/>
    <w:rsid w:val="00C449E9"/>
    <w:rPr>
      <w:rFonts w:ascii="Metric Semibold" w:eastAsia="Times New Roman" w:hAnsi="Metric Semibold" w:cs="Times New Roman"/>
      <w:caps/>
      <w:sz w:val="16"/>
      <w:lang w:eastAsia="en-US"/>
    </w:rPr>
  </w:style>
  <w:style w:type="character" w:customStyle="1" w:styleId="TableHeadingChar">
    <w:name w:val="Table Heading Char"/>
    <w:basedOn w:val="TableSubhead8ptChar"/>
    <w:link w:val="TableHeading"/>
    <w:rsid w:val="00C449E9"/>
    <w:rPr>
      <w:rFonts w:ascii="Metric Semibold" w:eastAsia="Times New Roman" w:hAnsi="Metric Semibold" w:cs="Times New Roman"/>
      <w:caps/>
      <w:sz w:val="18"/>
      <w:szCs w:val="18"/>
      <w:lang w:eastAsia="en-US"/>
    </w:rPr>
  </w:style>
  <w:style w:type="paragraph" w:styleId="Title">
    <w:name w:val="Title"/>
    <w:basedOn w:val="Normal"/>
    <w:next w:val="Normal"/>
    <w:link w:val="TitleChar"/>
    <w:uiPriority w:val="10"/>
    <w:rsid w:val="0027310A"/>
    <w:pPr>
      <w:spacing w:line="240" w:lineRule="auto"/>
      <w:contextualSpacing/>
    </w:pPr>
    <w:rPr>
      <w:rFonts w:ascii="Metric Bold" w:eastAsiaTheme="majorEastAsia" w:hAnsi="Metric Bold" w:cstheme="majorBidi"/>
      <w:spacing w:val="-10"/>
      <w:kern w:val="28"/>
      <w:sz w:val="56"/>
      <w:szCs w:val="56"/>
    </w:rPr>
  </w:style>
  <w:style w:type="character" w:customStyle="1" w:styleId="TitleChar">
    <w:name w:val="Title Char"/>
    <w:basedOn w:val="DefaultParagraphFont"/>
    <w:link w:val="Title"/>
    <w:uiPriority w:val="10"/>
    <w:rsid w:val="0027310A"/>
    <w:rPr>
      <w:rFonts w:ascii="Metric Bold" w:eastAsiaTheme="majorEastAsia" w:hAnsi="Metric Bold" w:cstheme="majorBidi"/>
      <w:spacing w:val="-10"/>
      <w:kern w:val="28"/>
      <w:sz w:val="56"/>
      <w:szCs w:val="56"/>
      <w:lang w:eastAsia="en-US"/>
    </w:rPr>
  </w:style>
  <w:style w:type="paragraph" w:customStyle="1" w:styleId="TableRow">
    <w:name w:val="Table Row"/>
    <w:basedOn w:val="Normal"/>
    <w:link w:val="TableRowChar"/>
    <w:qFormat/>
    <w:rsid w:val="001B6D5B"/>
    <w:rPr>
      <w:sz w:val="18"/>
      <w:szCs w:val="18"/>
    </w:rPr>
  </w:style>
  <w:style w:type="character" w:customStyle="1" w:styleId="TableRowChar">
    <w:name w:val="Table Row Char"/>
    <w:basedOn w:val="DefaultParagraphFont"/>
    <w:link w:val="TableRow"/>
    <w:rsid w:val="001B6D5B"/>
    <w:rPr>
      <w:rFonts w:ascii="Metric Light" w:eastAsiaTheme="minorHAnsi" w:hAnsi="Metric Light"/>
      <w:sz w:val="18"/>
      <w:szCs w:val="18"/>
      <w:lang w:eastAsia="en-US"/>
    </w:rPr>
  </w:style>
  <w:style w:type="character" w:styleId="Hyperlink">
    <w:name w:val="Hyperlink"/>
    <w:basedOn w:val="DefaultParagraphFont"/>
    <w:uiPriority w:val="99"/>
    <w:unhideWhenUsed/>
    <w:rsid w:val="00867590"/>
    <w:rPr>
      <w:color w:val="0096D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80957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pe.com/software/support-lifecycl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pe.com/software/suppor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Anup\Obsolescence\Documents\HPE%20Rebranding\HPE_Letterhead_TemplateMaker_US_070915\Customer%20Letter\HPE%20Customer%20Letter.dotx" TargetMode="External"/></Relationships>
</file>

<file path=word/theme/theme1.xml><?xml version="1.0" encoding="utf-8"?>
<a:theme xmlns:a="http://schemas.openxmlformats.org/drawingml/2006/main" name="HP Word">
  <a:themeElements>
    <a:clrScheme name="HP">
      <a:dk1>
        <a:sysClr val="windowText" lastClr="000000"/>
      </a:dk1>
      <a:lt1>
        <a:sysClr val="window" lastClr="FFFFFF"/>
      </a:lt1>
      <a:dk2>
        <a:srgbClr val="000000"/>
      </a:dk2>
      <a:lt2>
        <a:srgbClr val="FFFFFF"/>
      </a:lt2>
      <a:accent1>
        <a:srgbClr val="0096D6"/>
      </a:accent1>
      <a:accent2>
        <a:srgbClr val="87898B"/>
      </a:accent2>
      <a:accent3>
        <a:srgbClr val="F05332"/>
      </a:accent3>
      <a:accent4>
        <a:srgbClr val="B7CA34"/>
      </a:accent4>
      <a:accent5>
        <a:srgbClr val="822980"/>
      </a:accent5>
      <a:accent6>
        <a:srgbClr val="B9B8BB"/>
      </a:accent6>
      <a:hlink>
        <a:srgbClr val="0096D6"/>
      </a:hlink>
      <a:folHlink>
        <a:srgbClr val="0096D6"/>
      </a:folHlink>
    </a:clrScheme>
    <a:fontScheme name="HP">
      <a:majorFont>
        <a:latin typeface="HP Simplified"/>
        <a:ea typeface=""/>
        <a:cs typeface=""/>
      </a:majorFont>
      <a:minorFont>
        <a:latin typeface="HP Simplifie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865EE133D8134585EEF28248591FA4" ma:contentTypeVersion="1" ma:contentTypeDescription="Create a new document." ma:contentTypeScope="" ma:versionID="fd7b6556d4aff772546db9675824ba3d">
  <xsd:schema xmlns:xsd="http://www.w3.org/2001/XMLSchema" xmlns:p="http://schemas.microsoft.com/office/2006/metadata/properties" xmlns:ns1="http://schemas.microsoft.com/sharepoint/v3" targetNamespace="http://schemas.microsoft.com/office/2006/metadata/properties" ma:root="true" ma:fieldsID="cea3d0222cc48e78637d781e16be949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25E89-2DEA-420E-93CF-C5C20375D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FD039AD-2FED-4EA4-A3C6-7A5C08B8AE8D}">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20171335-D5C1-4E77-8812-B8C179AE66CA}">
  <ds:schemaRefs>
    <ds:schemaRef ds:uri="http://schemas.microsoft.com/sharepoint/v3/contenttype/forms"/>
  </ds:schemaRefs>
</ds:datastoreItem>
</file>

<file path=customXml/itemProps4.xml><?xml version="1.0" encoding="utf-8"?>
<ds:datastoreItem xmlns:ds="http://schemas.openxmlformats.org/officeDocument/2006/customXml" ds:itemID="{A25EEC61-ECD8-4AA8-B10D-0FAF2B9CC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HPE Customer Letter.dotx</Template>
  <TotalTime>83</TotalTime>
  <Pages>7</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Hewlett Packard Enterprise - Customer Letter</vt:lpstr>
    </vt:vector>
  </TitlesOfParts>
  <Company>Hewlett Packard Enterprise</Company>
  <LinksUpToDate>false</LinksUpToDate>
  <CharactersWithSpaces>12274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Hewlett Packard Enterprise - Customer Letter</dc:title>
  <dc:subject>&lt;&lt;FPN and version(s)&gt;&gt; Obsolescence - Customer Letter</dc:subject>
  <dc:creator>Hewlett Packard Enterprise</dc:creator>
  <cp:keywords>Hewlett Packard Enterprise;Software;Obsolescence</cp:keywords>
  <cp:lastModifiedBy>Pascoe, Thomas (Tom Pascoe)</cp:lastModifiedBy>
  <cp:revision>19</cp:revision>
  <dcterms:created xsi:type="dcterms:W3CDTF">2016-02-04T23:46:00Z</dcterms:created>
  <dcterms:modified xsi:type="dcterms:W3CDTF">2016-04-29T20:53:00Z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Maker">
    <vt:lpwstr>Customized 9/25/2015</vt:lpwstr>
  </property>
  <property fmtid="{D5CDD505-2E9C-101B-9397-08002B2CF9AE}" pid="3" name="ContentTypeId">
    <vt:lpwstr>0x01010049865EE133D8134585EEF28248591FA4</vt:lpwstr>
  </property>
</Properties>
</file>